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8653B7" w14:textId="77777777" w:rsidR="00BE18C0" w:rsidRPr="00BE18C0" w:rsidRDefault="00BE18C0" w:rsidP="00BE18C0"/>
    <w:p w14:paraId="3E46963B" w14:textId="77777777" w:rsidR="003E0F63" w:rsidRPr="003E0F63" w:rsidRDefault="003E0F63" w:rsidP="003E0F63">
      <w:pPr>
        <w:spacing w:line="240" w:lineRule="auto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 w:val="16"/>
          <w:szCs w:val="16"/>
          <w:lang w:eastAsia="nb-NO"/>
        </w:rPr>
        <w:t> </w:t>
      </w:r>
    </w:p>
    <w:p w14:paraId="34FE2DDA" w14:textId="77777777" w:rsidR="003E0F63" w:rsidRPr="003E0F63" w:rsidRDefault="003E0F63" w:rsidP="003E0F63">
      <w:pPr>
        <w:spacing w:line="240" w:lineRule="auto"/>
        <w:textAlignment w:val="baseline"/>
        <w:rPr>
          <w:rFonts w:eastAsia="Times New Roman"/>
          <w:sz w:val="40"/>
          <w:szCs w:val="40"/>
          <w:lang w:eastAsia="nb-NO"/>
        </w:rPr>
      </w:pPr>
      <w:r w:rsidRPr="003E0F63">
        <w:rPr>
          <w:rFonts w:eastAsia="Times New Roman" w:cs="Quire Sans"/>
          <w:sz w:val="40"/>
          <w:szCs w:val="40"/>
          <w:lang w:eastAsia="nb-NO"/>
        </w:rPr>
        <w:t>Samarbeidsavtale - SAT </w:t>
      </w:r>
    </w:p>
    <w:p w14:paraId="1631C490" w14:textId="77777777" w:rsidR="003E0F63" w:rsidRPr="003E0F63" w:rsidRDefault="003E0F63" w:rsidP="003E0F63">
      <w:pPr>
        <w:spacing w:line="240" w:lineRule="auto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0E4E7CEA" w14:textId="77777777" w:rsidR="003E0F63" w:rsidRPr="003E0F63" w:rsidRDefault="003E0F63" w:rsidP="003E0F63">
      <w:pPr>
        <w:spacing w:line="240" w:lineRule="auto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4"/>
      </w:tblGrid>
      <w:tr w:rsidR="003E0F63" w:rsidRPr="003E0F63" w14:paraId="46AE14D6" w14:textId="77777777" w:rsidTr="003E0F63"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741AE41D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divId w:val="353697988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Avtalen inngås mellom: </w:t>
            </w:r>
          </w:p>
        </w:tc>
      </w:tr>
      <w:tr w:rsidR="003E0F63" w:rsidRPr="003E0F63" w14:paraId="543A814A" w14:textId="77777777" w:rsidTr="003E0F63">
        <w:tc>
          <w:tcPr>
            <w:tcW w:w="7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622997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  <w:p w14:paraId="13E24326" w14:textId="77777777" w:rsidR="003E0F63" w:rsidRPr="003E0F63" w:rsidRDefault="003E0F63" w:rsidP="003E0F63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KORUS Oslo og (sett inn tjeneste/kartleggingsteam i bydel/kommune her) </w:t>
            </w:r>
          </w:p>
          <w:p w14:paraId="6A36D29B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</w:tc>
      </w:tr>
    </w:tbl>
    <w:p w14:paraId="637ECCD2" w14:textId="77777777" w:rsidR="003E0F63" w:rsidRPr="003E0F63" w:rsidRDefault="003E0F63" w:rsidP="003E0F63">
      <w:pPr>
        <w:spacing w:line="240" w:lineRule="auto"/>
        <w:jc w:val="right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1284856F" w14:textId="77777777" w:rsidR="003E0F63" w:rsidRPr="003E0F63" w:rsidRDefault="003E0F63" w:rsidP="003E0F63">
      <w:pPr>
        <w:spacing w:line="240" w:lineRule="auto"/>
        <w:jc w:val="right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4"/>
      </w:tblGrid>
      <w:tr w:rsidR="003E0F63" w:rsidRPr="003E0F63" w14:paraId="6C4705C7" w14:textId="77777777" w:rsidTr="003E0F63"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00FFB172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divId w:val="547767981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Avtalen gjelder: </w:t>
            </w:r>
          </w:p>
        </w:tc>
      </w:tr>
      <w:tr w:rsidR="003E0F63" w:rsidRPr="003E0F63" w14:paraId="623C066D" w14:textId="77777777" w:rsidTr="003E0F63">
        <w:tc>
          <w:tcPr>
            <w:tcW w:w="7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B5994E" w14:textId="77777777" w:rsidR="003E0F63" w:rsidRPr="003E0F63" w:rsidRDefault="003E0F63" w:rsidP="003E0F63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  <w:p w14:paraId="00C72E04" w14:textId="7C8EE8FA" w:rsidR="003E0F63" w:rsidRPr="003E0F63" w:rsidRDefault="003E0F63" w:rsidP="003E0F63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 xml:space="preserve">Gjennomføring av Situasjon – Analyse – Tiltak (SAT) i (sett inn tjeneste/kartleggingsteam i bydel/kommune her) </w:t>
            </w:r>
            <w:r w:rsidR="00E13C73">
              <w:rPr>
                <w:rFonts w:eastAsia="Times New Roman"/>
                <w:szCs w:val="20"/>
                <w:lang w:eastAsia="nb-NO"/>
              </w:rPr>
              <w:t>(sett inn tidsrom her)</w:t>
            </w:r>
            <w:r w:rsidRPr="003E0F63">
              <w:rPr>
                <w:rFonts w:ascii="Times New Roman" w:eastAsia="Times New Roman" w:hAnsi="Times New Roman"/>
                <w:szCs w:val="20"/>
                <w:lang w:eastAsia="nb-NO"/>
              </w:rPr>
              <w:t> </w:t>
            </w:r>
          </w:p>
          <w:p w14:paraId="743CF97C" w14:textId="77777777" w:rsidR="003E0F63" w:rsidRPr="003E0F63" w:rsidRDefault="003E0F63" w:rsidP="003E0F63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</w:tc>
      </w:tr>
    </w:tbl>
    <w:p w14:paraId="33CF7D0F" w14:textId="77777777" w:rsidR="003E0F63" w:rsidRPr="003E0F63" w:rsidRDefault="003E0F63" w:rsidP="003E0F63">
      <w:pPr>
        <w:spacing w:line="240" w:lineRule="auto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39FD6CC9" w14:textId="77777777" w:rsidR="003E0F63" w:rsidRPr="003E0F63" w:rsidRDefault="003E0F63" w:rsidP="003E0F63">
      <w:pPr>
        <w:spacing w:line="240" w:lineRule="auto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4"/>
      </w:tblGrid>
      <w:tr w:rsidR="003E0F63" w:rsidRPr="003E0F63" w14:paraId="0D55C45C" w14:textId="77777777" w:rsidTr="003E0F63"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4A4327AC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divId w:val="1277524202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Hensikten med avtalen: </w:t>
            </w:r>
          </w:p>
        </w:tc>
      </w:tr>
      <w:tr w:rsidR="003E0F63" w:rsidRPr="003E0F63" w14:paraId="7B9F7524" w14:textId="77777777" w:rsidTr="003E0F63">
        <w:tc>
          <w:tcPr>
            <w:tcW w:w="7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5AACDA" w14:textId="77777777" w:rsidR="003E0F63" w:rsidRPr="003E0F63" w:rsidRDefault="003E0F63" w:rsidP="003E0F63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  <w:p w14:paraId="67A60035" w14:textId="77777777" w:rsidR="003E0F63" w:rsidRPr="003E0F63" w:rsidRDefault="003E0F63" w:rsidP="003E0F63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Regulere og tydeliggjøre avtalepartenes bidrag i arbeidet med å gjennomføre en SAT </w:t>
            </w:r>
          </w:p>
          <w:p w14:paraId="6662E95D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</w:tc>
      </w:tr>
    </w:tbl>
    <w:p w14:paraId="2F5DD68C" w14:textId="77777777" w:rsidR="003E0F63" w:rsidRPr="003E0F63" w:rsidRDefault="003E0F63" w:rsidP="003E0F63">
      <w:pPr>
        <w:spacing w:line="240" w:lineRule="auto"/>
        <w:jc w:val="center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3DFC8510" w14:textId="77777777" w:rsidR="003E0F63" w:rsidRPr="003E0F63" w:rsidRDefault="003E0F63" w:rsidP="003E0F63">
      <w:pPr>
        <w:spacing w:line="240" w:lineRule="auto"/>
        <w:jc w:val="center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4"/>
      </w:tblGrid>
      <w:tr w:rsidR="003E0F63" w:rsidRPr="003E0F63" w14:paraId="05EF9A52" w14:textId="77777777" w:rsidTr="003E0F63"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1B89863D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divId w:val="1901358489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Partenes bidrag i samarbeidet: </w:t>
            </w:r>
          </w:p>
        </w:tc>
      </w:tr>
      <w:tr w:rsidR="003E0F63" w:rsidRPr="003E0F63" w14:paraId="101E6486" w14:textId="77777777" w:rsidTr="003E0F63">
        <w:tc>
          <w:tcPr>
            <w:tcW w:w="7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FFEC31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  <w:p w14:paraId="1C14FAAE" w14:textId="77777777" w:rsidR="003E0F63" w:rsidRPr="003E0F63" w:rsidRDefault="003E0F63" w:rsidP="003E0F63">
            <w:pPr>
              <w:spacing w:line="240" w:lineRule="auto"/>
              <w:textAlignment w:val="baseline"/>
              <w:rPr>
                <w:rFonts w:eastAsia="Times New Roman"/>
                <w:szCs w:val="20"/>
                <w:lang w:eastAsia="nb-NO"/>
              </w:rPr>
            </w:pPr>
            <w:r w:rsidRPr="003E0F63">
              <w:rPr>
                <w:rFonts w:eastAsia="Times New Roman"/>
                <w:szCs w:val="20"/>
                <w:u w:val="single"/>
                <w:lang w:eastAsia="nb-NO"/>
              </w:rPr>
              <w:t>KORUS Oslo har ansvaret for:</w:t>
            </w: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  <w:p w14:paraId="6BE1A7BF" w14:textId="77777777" w:rsidR="003E0F63" w:rsidRPr="003E0F63" w:rsidRDefault="003E0F63" w:rsidP="003E0F63">
            <w:pPr>
              <w:numPr>
                <w:ilvl w:val="0"/>
                <w:numId w:val="2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å planlegge og gjennomføre opplæringsdager </w:t>
            </w:r>
          </w:p>
          <w:p w14:paraId="4AED2F9D" w14:textId="2DCFEDE4" w:rsidR="003E0F63" w:rsidRPr="003E0F63" w:rsidRDefault="003E0F63" w:rsidP="003E0F63">
            <w:pPr>
              <w:numPr>
                <w:ilvl w:val="0"/>
                <w:numId w:val="2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å gi metodisk bistand og veiledning til kartleggingsteamet i løpet av kartleggingsperioden </w:t>
            </w:r>
          </w:p>
          <w:p w14:paraId="0848832A" w14:textId="77777777" w:rsidR="003E0F63" w:rsidRPr="003E0F63" w:rsidRDefault="003E0F63" w:rsidP="003E0F63">
            <w:pPr>
              <w:numPr>
                <w:ilvl w:val="0"/>
                <w:numId w:val="2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å gi ekstra veiledning til prosjektleder og skriver </w:t>
            </w:r>
          </w:p>
          <w:p w14:paraId="60DC8FAA" w14:textId="77777777" w:rsidR="003E0F63" w:rsidRPr="003E0F63" w:rsidRDefault="003E0F63" w:rsidP="003E0F63">
            <w:pPr>
              <w:spacing w:line="240" w:lineRule="auto"/>
              <w:textAlignment w:val="baseline"/>
              <w:rPr>
                <w:rFonts w:eastAsia="Times New Roman"/>
                <w:szCs w:val="20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  <w:p w14:paraId="08804973" w14:textId="1BFE63E0" w:rsidR="003E0F63" w:rsidRPr="003E0F63" w:rsidRDefault="003E0F63" w:rsidP="003E0F63">
            <w:pPr>
              <w:spacing w:line="240" w:lineRule="auto"/>
              <w:textAlignment w:val="baseline"/>
              <w:rPr>
                <w:rFonts w:eastAsia="Times New Roman"/>
                <w:szCs w:val="20"/>
                <w:lang w:eastAsia="nb-NO"/>
              </w:rPr>
            </w:pPr>
            <w:r w:rsidRPr="003E0F63">
              <w:rPr>
                <w:rFonts w:eastAsia="Times New Roman"/>
                <w:szCs w:val="20"/>
                <w:u w:val="single"/>
                <w:lang w:eastAsia="nb-NO"/>
              </w:rPr>
              <w:t>(sett inn tjeneste/kartleggingsteam i bydel/kommune her)</w:t>
            </w:r>
            <w:r w:rsidR="00E13C73" w:rsidRPr="00E13C73">
              <w:rPr>
                <w:rFonts w:eastAsia="Times New Roman"/>
                <w:szCs w:val="20"/>
                <w:u w:val="single"/>
                <w:lang w:eastAsia="nb-NO"/>
              </w:rPr>
              <w:t xml:space="preserve"> </w:t>
            </w:r>
            <w:r w:rsidRPr="003E0F63">
              <w:rPr>
                <w:rFonts w:eastAsia="Times New Roman"/>
                <w:szCs w:val="20"/>
                <w:u w:val="single"/>
                <w:lang w:eastAsia="nb-NO"/>
              </w:rPr>
              <w:t>har ansvaret for:</w:t>
            </w: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  <w:p w14:paraId="3C8E6857" w14:textId="77777777" w:rsidR="003E0F63" w:rsidRPr="003E0F63" w:rsidRDefault="003E0F63" w:rsidP="003E0F63">
            <w:pPr>
              <w:numPr>
                <w:ilvl w:val="0"/>
                <w:numId w:val="3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å oppnevne et kartleggingsteam med en prosjektleder og en skriver </w:t>
            </w:r>
          </w:p>
          <w:p w14:paraId="3E45A7D9" w14:textId="77777777" w:rsidR="003E0F63" w:rsidRPr="003E0F63" w:rsidRDefault="003E0F63" w:rsidP="003E0F63">
            <w:pPr>
              <w:numPr>
                <w:ilvl w:val="0"/>
                <w:numId w:val="3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å delta på opplæringsdager </w:t>
            </w:r>
          </w:p>
          <w:p w14:paraId="11450C4C" w14:textId="77777777" w:rsidR="003E0F63" w:rsidRPr="003E0F63" w:rsidRDefault="003E0F63" w:rsidP="003E0F63">
            <w:pPr>
              <w:numPr>
                <w:ilvl w:val="0"/>
                <w:numId w:val="3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å gjennomføre oppgavene som ligger til opplæringen </w:t>
            </w:r>
          </w:p>
          <w:p w14:paraId="20F578A2" w14:textId="77777777" w:rsidR="003E0F63" w:rsidRPr="003E0F63" w:rsidRDefault="003E0F63" w:rsidP="003E0F63">
            <w:pPr>
              <w:numPr>
                <w:ilvl w:val="0"/>
                <w:numId w:val="3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å tilrettelegge for treffpunkter mellom veileder og kartleggingsteamet </w:t>
            </w:r>
          </w:p>
          <w:p w14:paraId="04219B19" w14:textId="77777777" w:rsidR="003E0F63" w:rsidRPr="003E0F63" w:rsidRDefault="003E0F63" w:rsidP="003E0F63">
            <w:pPr>
              <w:numPr>
                <w:ilvl w:val="0"/>
                <w:numId w:val="3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å utarbeide en SAT-rapport med en tiltaksplan som legges frem innen (sett inn tidspunkt her)  </w:t>
            </w:r>
          </w:p>
          <w:p w14:paraId="1847C30F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rPr>
                <w:rFonts w:eastAsia="Times New Roman"/>
                <w:szCs w:val="20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  <w:p w14:paraId="1412DA0A" w14:textId="77777777" w:rsidR="003E0F63" w:rsidRPr="003E0F63" w:rsidRDefault="003E0F63" w:rsidP="003E0F63">
            <w:pPr>
              <w:spacing w:line="240" w:lineRule="auto"/>
              <w:textAlignment w:val="baseline"/>
              <w:rPr>
                <w:rFonts w:eastAsia="Times New Roman"/>
                <w:szCs w:val="20"/>
                <w:lang w:eastAsia="nb-NO"/>
              </w:rPr>
            </w:pPr>
            <w:r w:rsidRPr="003E0F63">
              <w:rPr>
                <w:rFonts w:eastAsia="Times New Roman"/>
                <w:szCs w:val="20"/>
                <w:u w:val="single"/>
                <w:lang w:eastAsia="nb-NO"/>
              </w:rPr>
              <w:t>Partene samarbeider om:</w:t>
            </w: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  <w:p w14:paraId="32435EF7" w14:textId="77777777" w:rsidR="003E0F63" w:rsidRPr="003E0F63" w:rsidRDefault="003E0F63" w:rsidP="003E0F63">
            <w:pPr>
              <w:numPr>
                <w:ilvl w:val="0"/>
                <w:numId w:val="4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fremdriften i arbeidet gjennom jevnlig kontakt </w:t>
            </w:r>
          </w:p>
          <w:p w14:paraId="5D9EFF72" w14:textId="77777777" w:rsidR="003E0F63" w:rsidRPr="003E0F63" w:rsidRDefault="003E0F63" w:rsidP="003E0F63">
            <w:pPr>
              <w:numPr>
                <w:ilvl w:val="0"/>
                <w:numId w:val="4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evalueringen av tiltakene </w:t>
            </w:r>
          </w:p>
          <w:p w14:paraId="37BAB0D3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</w:tc>
      </w:tr>
    </w:tbl>
    <w:p w14:paraId="7903224C" w14:textId="77777777" w:rsidR="003E0F63" w:rsidRPr="003E0F63" w:rsidRDefault="003E0F63" w:rsidP="003E0F63">
      <w:pPr>
        <w:spacing w:line="240" w:lineRule="auto"/>
        <w:jc w:val="center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0847B19A" w14:textId="77777777" w:rsidR="003E0F63" w:rsidRPr="003E0F63" w:rsidRDefault="003E0F63" w:rsidP="003E0F63">
      <w:pPr>
        <w:spacing w:line="240" w:lineRule="auto"/>
        <w:jc w:val="center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4"/>
      </w:tblGrid>
      <w:tr w:rsidR="003E0F63" w:rsidRPr="003E0F63" w14:paraId="44A5B902" w14:textId="77777777" w:rsidTr="003E0F63"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41751B51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divId w:val="840780332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Rapporten: </w:t>
            </w:r>
          </w:p>
        </w:tc>
      </w:tr>
      <w:tr w:rsidR="003E0F63" w:rsidRPr="003E0F63" w14:paraId="43E73862" w14:textId="77777777" w:rsidTr="003E0F63">
        <w:tc>
          <w:tcPr>
            <w:tcW w:w="7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B75F9D" w14:textId="77777777" w:rsidR="003E0F63" w:rsidRPr="003E0F63" w:rsidRDefault="003E0F63" w:rsidP="003E0F63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  <w:p w14:paraId="29DBD45E" w14:textId="77777777" w:rsidR="003E0F63" w:rsidRPr="003E0F63" w:rsidRDefault="003E0F63" w:rsidP="003E0F63">
            <w:pPr>
              <w:numPr>
                <w:ilvl w:val="0"/>
                <w:numId w:val="5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KORUS Oslo skal godkjenne rapporten </w:t>
            </w:r>
          </w:p>
          <w:p w14:paraId="716ED4D1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</w:tc>
      </w:tr>
    </w:tbl>
    <w:p w14:paraId="186AD528" w14:textId="77777777" w:rsidR="003E0F63" w:rsidRPr="003E0F63" w:rsidRDefault="003E0F63" w:rsidP="003E0F63">
      <w:pPr>
        <w:spacing w:line="240" w:lineRule="auto"/>
        <w:jc w:val="center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558012EE" w14:textId="77777777" w:rsidR="003E0F63" w:rsidRPr="003E0F63" w:rsidRDefault="003E0F63" w:rsidP="003E0F63">
      <w:pPr>
        <w:spacing w:line="240" w:lineRule="auto"/>
        <w:jc w:val="center"/>
        <w:textAlignment w:val="baseline"/>
        <w:rPr>
          <w:rFonts w:ascii="Times New Roman" w:eastAsia="Times New Roman" w:hAnsi="Times New Roman"/>
          <w:sz w:val="24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4"/>
      </w:tblGrid>
      <w:tr w:rsidR="003E0F63" w:rsidRPr="003E0F63" w14:paraId="4FA3898E" w14:textId="77777777" w:rsidTr="003E0F63"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2D632587" w14:textId="77777777" w:rsidR="003E0F63" w:rsidRPr="003E0F63" w:rsidRDefault="003E0F63" w:rsidP="003E0F63">
            <w:pPr>
              <w:spacing w:line="240" w:lineRule="auto"/>
              <w:jc w:val="center"/>
              <w:textAlignment w:val="baseline"/>
              <w:divId w:val="39213390"/>
              <w:rPr>
                <w:rFonts w:eastAsia="Times New Roman"/>
                <w:szCs w:val="20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lastRenderedPageBreak/>
              <w:t>Økonomi: </w:t>
            </w:r>
          </w:p>
        </w:tc>
      </w:tr>
      <w:tr w:rsidR="003E0F63" w:rsidRPr="003E0F63" w14:paraId="071D6A0F" w14:textId="77777777" w:rsidTr="003E0F63">
        <w:tc>
          <w:tcPr>
            <w:tcW w:w="7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E0DA70" w14:textId="77777777" w:rsidR="003E0F63" w:rsidRPr="003E0F63" w:rsidRDefault="003E0F63" w:rsidP="003E0F63">
            <w:pPr>
              <w:spacing w:line="240" w:lineRule="auto"/>
              <w:textAlignment w:val="baseline"/>
              <w:rPr>
                <w:rFonts w:eastAsia="Times New Roman"/>
                <w:szCs w:val="20"/>
                <w:lang w:eastAsia="nb-NO"/>
              </w:rPr>
            </w:pPr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  <w:p w14:paraId="0028C9F7" w14:textId="0F10CC71" w:rsidR="003E0F63" w:rsidRPr="003E0F63" w:rsidRDefault="003E0F63" w:rsidP="003E0F63">
            <w:pPr>
              <w:numPr>
                <w:ilvl w:val="0"/>
                <w:numId w:val="6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3E0F63">
              <w:rPr>
                <w:rFonts w:eastAsia="Times New Roman" w:cs="Calibri"/>
                <w:szCs w:val="20"/>
                <w:lang w:eastAsia="nb-NO"/>
              </w:rPr>
              <w:t>KORUS Oslo dekker opplæring</w:t>
            </w:r>
            <w:r w:rsidR="003D785E">
              <w:rPr>
                <w:rFonts w:eastAsia="Times New Roman" w:cs="Calibri"/>
                <w:szCs w:val="20"/>
                <w:lang w:eastAsia="nb-NO"/>
              </w:rPr>
              <w:t>en</w:t>
            </w:r>
            <w:r w:rsidRPr="003E0F63">
              <w:rPr>
                <w:rFonts w:eastAsia="Times New Roman" w:cs="Calibri"/>
                <w:szCs w:val="20"/>
                <w:lang w:eastAsia="nb-NO"/>
              </w:rPr>
              <w:t> </w:t>
            </w:r>
          </w:p>
          <w:p w14:paraId="37D8C2F3" w14:textId="4EBAF8DB" w:rsidR="003E0F63" w:rsidRPr="003E0F63" w:rsidRDefault="00E13C73" w:rsidP="003E0F63">
            <w:pPr>
              <w:numPr>
                <w:ilvl w:val="0"/>
                <w:numId w:val="6"/>
              </w:numPr>
              <w:spacing w:line="240" w:lineRule="auto"/>
              <w:ind w:left="360" w:firstLine="0"/>
              <w:textAlignment w:val="baseline"/>
              <w:rPr>
                <w:rFonts w:eastAsia="Times New Roman" w:cs="Calibri"/>
                <w:szCs w:val="20"/>
                <w:lang w:eastAsia="nb-NO"/>
              </w:rPr>
            </w:pPr>
            <w:r w:rsidRPr="00E13C73">
              <w:rPr>
                <w:rFonts w:eastAsia="Times New Roman" w:cs="Calibri"/>
                <w:szCs w:val="20"/>
                <w:lang w:eastAsia="nb-NO"/>
              </w:rPr>
              <w:t>(</w:t>
            </w:r>
            <w:r w:rsidRPr="003E0F63">
              <w:rPr>
                <w:rFonts w:eastAsia="Times New Roman"/>
                <w:szCs w:val="20"/>
                <w:lang w:eastAsia="nb-NO"/>
              </w:rPr>
              <w:t>sett inn tjeneste/kartleggingsteam i bydel/kommune her</w:t>
            </w:r>
            <w:r w:rsidRPr="00E13C73">
              <w:rPr>
                <w:rFonts w:eastAsia="Times New Roman"/>
                <w:szCs w:val="20"/>
                <w:lang w:eastAsia="nb-NO"/>
              </w:rPr>
              <w:t>)</w:t>
            </w:r>
            <w:r w:rsidR="003E0F63" w:rsidRPr="003E0F63">
              <w:rPr>
                <w:rFonts w:eastAsia="Times New Roman" w:cs="Calibri"/>
                <w:szCs w:val="20"/>
                <w:lang w:eastAsia="nb-NO"/>
              </w:rPr>
              <w:t xml:space="preserve"> dekker eventuelle utgifter til gjennomføring av kartleggingen </w:t>
            </w:r>
          </w:p>
          <w:p w14:paraId="6B3FBC08" w14:textId="77777777" w:rsidR="003E0F63" w:rsidRPr="003E0F63" w:rsidRDefault="003E0F63" w:rsidP="003E0F63">
            <w:pPr>
              <w:spacing w:line="240" w:lineRule="auto"/>
              <w:textAlignment w:val="baseline"/>
              <w:rPr>
                <w:rFonts w:eastAsia="Times New Roman"/>
                <w:szCs w:val="20"/>
                <w:lang w:eastAsia="nb-NO"/>
              </w:rPr>
            </w:pPr>
            <w:bookmarkStart w:id="0" w:name="_GoBack"/>
            <w:bookmarkEnd w:id="0"/>
            <w:r w:rsidRPr="003E0F63">
              <w:rPr>
                <w:rFonts w:eastAsia="Times New Roman"/>
                <w:szCs w:val="20"/>
                <w:lang w:eastAsia="nb-NO"/>
              </w:rPr>
              <w:t> </w:t>
            </w:r>
          </w:p>
        </w:tc>
      </w:tr>
    </w:tbl>
    <w:p w14:paraId="0E7A6B56" w14:textId="77777777" w:rsidR="003E0F63" w:rsidRPr="003E0F63" w:rsidRDefault="003E0F63" w:rsidP="003E0F63">
      <w:pPr>
        <w:spacing w:line="240" w:lineRule="auto"/>
        <w:textAlignment w:val="baseline"/>
        <w:rPr>
          <w:rFonts w:eastAsia="Times New Roman"/>
          <w:szCs w:val="20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09748A54" w14:textId="77777777" w:rsidR="003E0F63" w:rsidRPr="003E0F63" w:rsidRDefault="003E0F63" w:rsidP="003E0F63">
      <w:pPr>
        <w:spacing w:line="240" w:lineRule="auto"/>
        <w:textAlignment w:val="baseline"/>
        <w:rPr>
          <w:rFonts w:eastAsia="Times New Roman"/>
          <w:szCs w:val="20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56EB61F3" w14:textId="77777777" w:rsidR="003E0F63" w:rsidRPr="003E0F63" w:rsidRDefault="003E0F63" w:rsidP="003E0F63">
      <w:pPr>
        <w:spacing w:line="240" w:lineRule="auto"/>
        <w:textAlignment w:val="baseline"/>
        <w:rPr>
          <w:rFonts w:eastAsia="Times New Roman"/>
          <w:szCs w:val="20"/>
          <w:lang w:eastAsia="nb-NO"/>
        </w:rPr>
      </w:pPr>
      <w:r w:rsidRPr="003E0F63">
        <w:rPr>
          <w:rFonts w:eastAsia="Times New Roman"/>
          <w:szCs w:val="20"/>
          <w:lang w:eastAsia="nb-NO"/>
        </w:rPr>
        <w:t>Denne avtalen er undertegnet i to eksemplarer, hvorav hver part beholder ett eksemplar. </w:t>
      </w:r>
    </w:p>
    <w:p w14:paraId="1F199247" w14:textId="77777777" w:rsidR="003E0F63" w:rsidRPr="003E0F63" w:rsidRDefault="003E0F63" w:rsidP="003E0F63">
      <w:pPr>
        <w:spacing w:line="240" w:lineRule="auto"/>
        <w:textAlignment w:val="baseline"/>
        <w:rPr>
          <w:rFonts w:eastAsia="Times New Roman"/>
          <w:szCs w:val="20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330D6FF5" w14:textId="051E7E9F" w:rsidR="003E0F63" w:rsidRPr="003E0F63" w:rsidRDefault="003E0F63" w:rsidP="003E0F63">
      <w:pPr>
        <w:spacing w:line="240" w:lineRule="auto"/>
        <w:textAlignment w:val="baseline"/>
        <w:rPr>
          <w:rFonts w:eastAsia="Times New Roman"/>
          <w:szCs w:val="20"/>
          <w:lang w:eastAsia="nb-NO"/>
        </w:rPr>
      </w:pPr>
      <w:r w:rsidRPr="003E0F63">
        <w:rPr>
          <w:rFonts w:eastAsia="Times New Roman"/>
          <w:szCs w:val="20"/>
          <w:lang w:eastAsia="nb-NO"/>
        </w:rPr>
        <w:t>Sted/</w:t>
      </w:r>
      <w:proofErr w:type="gramStart"/>
      <w:r w:rsidRPr="003E0F63">
        <w:rPr>
          <w:rFonts w:eastAsia="Times New Roman"/>
          <w:szCs w:val="20"/>
          <w:lang w:eastAsia="nb-NO"/>
        </w:rPr>
        <w:t>dato:_</w:t>
      </w:r>
      <w:proofErr w:type="gramEnd"/>
      <w:r w:rsidRPr="003E0F63">
        <w:rPr>
          <w:rFonts w:eastAsia="Times New Roman"/>
          <w:szCs w:val="20"/>
          <w:lang w:eastAsia="nb-NO"/>
        </w:rPr>
        <w:t xml:space="preserve">_______________  </w:t>
      </w:r>
      <w:r w:rsidR="00E13C73">
        <w:rPr>
          <w:rFonts w:eastAsia="Times New Roman"/>
          <w:szCs w:val="20"/>
          <w:lang w:eastAsia="nb-NO"/>
        </w:rPr>
        <w:tab/>
      </w:r>
      <w:r w:rsidR="00E13C73">
        <w:rPr>
          <w:rFonts w:eastAsia="Times New Roman"/>
          <w:szCs w:val="20"/>
          <w:lang w:eastAsia="nb-NO"/>
        </w:rPr>
        <w:tab/>
        <w:t>Sted/dato:___________________</w:t>
      </w:r>
      <w:r w:rsidRPr="003E0F63">
        <w:rPr>
          <w:rFonts w:eastAsia="Times New Roman"/>
          <w:szCs w:val="20"/>
          <w:lang w:eastAsia="nb-NO"/>
        </w:rPr>
        <w:t> </w:t>
      </w:r>
    </w:p>
    <w:p w14:paraId="258CCC64" w14:textId="77777777" w:rsidR="003E0F63" w:rsidRPr="003E0F63" w:rsidRDefault="003E0F63" w:rsidP="003E0F63">
      <w:pPr>
        <w:spacing w:line="240" w:lineRule="auto"/>
        <w:textAlignment w:val="baseline"/>
        <w:rPr>
          <w:rFonts w:eastAsia="Times New Roman"/>
          <w:szCs w:val="20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2589EF9F" w14:textId="77777777" w:rsidR="003E0F63" w:rsidRPr="003E0F63" w:rsidRDefault="003E0F63" w:rsidP="003E0F63">
      <w:pPr>
        <w:spacing w:line="240" w:lineRule="auto"/>
        <w:textAlignment w:val="baseline"/>
        <w:rPr>
          <w:rFonts w:eastAsia="Times New Roman"/>
          <w:szCs w:val="20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37BA71B1" w14:textId="18D9C370" w:rsidR="003E0F63" w:rsidRPr="003E0F63" w:rsidRDefault="003E0F63" w:rsidP="003E0F63">
      <w:pPr>
        <w:spacing w:line="240" w:lineRule="auto"/>
        <w:textAlignment w:val="baseline"/>
        <w:rPr>
          <w:rFonts w:eastAsia="Times New Roman"/>
          <w:szCs w:val="20"/>
          <w:lang w:eastAsia="nb-NO"/>
        </w:rPr>
      </w:pPr>
      <w:r w:rsidRPr="003E0F63">
        <w:rPr>
          <w:rFonts w:eastAsia="Times New Roman"/>
          <w:szCs w:val="20"/>
          <w:lang w:eastAsia="nb-NO"/>
        </w:rPr>
        <w:t xml:space="preserve">_________________________     </w:t>
      </w:r>
      <w:r w:rsidR="00E13C73">
        <w:rPr>
          <w:rFonts w:eastAsia="Times New Roman"/>
          <w:szCs w:val="20"/>
          <w:lang w:eastAsia="nb-NO"/>
        </w:rPr>
        <w:tab/>
      </w:r>
      <w:r w:rsidR="00E13C73">
        <w:rPr>
          <w:rFonts w:eastAsia="Times New Roman"/>
          <w:szCs w:val="20"/>
          <w:lang w:eastAsia="nb-NO"/>
        </w:rPr>
        <w:tab/>
        <w:t>___________________________</w:t>
      </w:r>
    </w:p>
    <w:p w14:paraId="06A85F5B" w14:textId="4D2A865C" w:rsidR="003E0F63" w:rsidRPr="003E0F63" w:rsidRDefault="003E0F63" w:rsidP="003E0F63">
      <w:pPr>
        <w:spacing w:line="240" w:lineRule="auto"/>
        <w:textAlignment w:val="baseline"/>
        <w:rPr>
          <w:rFonts w:eastAsia="Times New Roman"/>
          <w:szCs w:val="20"/>
          <w:lang w:eastAsia="nb-NO"/>
        </w:rPr>
      </w:pPr>
      <w:r w:rsidRPr="003E0F63">
        <w:rPr>
          <w:rFonts w:eastAsia="Times New Roman"/>
          <w:szCs w:val="20"/>
          <w:lang w:eastAsia="nb-NO"/>
        </w:rPr>
        <w:t> </w:t>
      </w:r>
    </w:p>
    <w:p w14:paraId="045EE78D" w14:textId="124F27C9" w:rsidR="00BE18C0" w:rsidRPr="00E13C73" w:rsidRDefault="2FBAFB26" w:rsidP="003E0F63">
      <w:r w:rsidRPr="50210DC9">
        <w:rPr>
          <w:rFonts w:eastAsia="Times New Roman"/>
          <w:color w:val="000000"/>
          <w:shd w:val="clear" w:color="auto" w:fill="FFFFFF"/>
          <w:lang w:eastAsia="nb-NO"/>
        </w:rPr>
        <w:t>(sett inn kontaktperson, tjenesten)</w:t>
      </w:r>
      <w:r w:rsidRPr="50210DC9">
        <w:rPr>
          <w:rFonts w:eastAsia="Times New Roman" w:cs="Calibri"/>
          <w:color w:val="000000"/>
          <w:shd w:val="clear" w:color="auto" w:fill="FFFFFF"/>
          <w:lang w:eastAsia="nb-NO"/>
        </w:rPr>
        <w:t xml:space="preserve"> </w:t>
      </w:r>
      <w:r w:rsidR="00E13C73">
        <w:rPr>
          <w:rFonts w:eastAsia="Times New Roman" w:cs="Calibri"/>
          <w:color w:val="000000"/>
          <w:szCs w:val="20"/>
          <w:shd w:val="clear" w:color="auto" w:fill="FFFFFF"/>
          <w:lang w:eastAsia="nb-NO"/>
        </w:rPr>
        <w:tab/>
      </w:r>
      <w:r w:rsidRPr="50210DC9">
        <w:rPr>
          <w:rFonts w:eastAsia="Times New Roman"/>
          <w:color w:val="000000"/>
          <w:shd w:val="clear" w:color="auto" w:fill="FFFFFF"/>
          <w:lang w:eastAsia="nb-NO"/>
        </w:rPr>
        <w:t>(sett inn veileder, KORUS</w:t>
      </w:r>
      <w:r w:rsidR="49F1FB38" w:rsidRPr="50210DC9">
        <w:rPr>
          <w:rFonts w:eastAsia="Times New Roman"/>
          <w:color w:val="000000"/>
          <w:shd w:val="clear" w:color="auto" w:fill="FFFFFF"/>
          <w:lang w:eastAsia="nb-NO"/>
        </w:rPr>
        <w:t>)</w:t>
      </w:r>
      <w:r w:rsidRPr="50210DC9">
        <w:rPr>
          <w:rFonts w:eastAsia="Times New Roman"/>
          <w:color w:val="000000"/>
          <w:shd w:val="clear" w:color="auto" w:fill="FFFFFF"/>
          <w:lang w:eastAsia="nb-NO"/>
        </w:rPr>
        <w:t xml:space="preserve"> </w:t>
      </w:r>
      <w:r w:rsidR="00E13C73">
        <w:rPr>
          <w:rFonts w:eastAsia="Times New Roman"/>
          <w:color w:val="000000"/>
          <w:szCs w:val="20"/>
          <w:shd w:val="clear" w:color="auto" w:fill="FFFFFF"/>
          <w:lang w:eastAsia="nb-NO"/>
        </w:rPr>
        <w:tab/>
      </w:r>
    </w:p>
    <w:sectPr w:rsidR="00BE18C0" w:rsidRPr="00E13C73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CC724" w14:textId="77777777" w:rsidR="003E0F63" w:rsidRDefault="003E0F63" w:rsidP="00703F76">
      <w:pPr>
        <w:spacing w:line="240" w:lineRule="auto"/>
      </w:pPr>
      <w:r>
        <w:separator/>
      </w:r>
    </w:p>
  </w:endnote>
  <w:endnote w:type="continuationSeparator" w:id="0">
    <w:p w14:paraId="78F96262" w14:textId="77777777" w:rsidR="003E0F63" w:rsidRDefault="003E0F63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9EF9D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4CFA2AF5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86EC2" w14:textId="32617E0A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CA5A91">
      <w:rPr>
        <w:rStyle w:val="Sidetall"/>
        <w:noProof/>
      </w:rPr>
      <w:t>1</w:t>
    </w:r>
    <w:r>
      <w:rPr>
        <w:rStyle w:val="Sidetall"/>
      </w:rPr>
      <w:fldChar w:fldCharType="end"/>
    </w:r>
  </w:p>
  <w:p w14:paraId="08BDF6DA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20CCD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0CC688A6" wp14:editId="3774F1BE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9DACC" w14:textId="77777777" w:rsidR="003E0F63" w:rsidRDefault="003E0F63" w:rsidP="00703F76">
      <w:pPr>
        <w:spacing w:line="240" w:lineRule="auto"/>
      </w:pPr>
      <w:r>
        <w:separator/>
      </w:r>
    </w:p>
  </w:footnote>
  <w:footnote w:type="continuationSeparator" w:id="0">
    <w:p w14:paraId="506723EA" w14:textId="77777777" w:rsidR="003E0F63" w:rsidRDefault="003E0F63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3CBF5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D6183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2942A95A" wp14:editId="7D67A8E0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65EE5"/>
    <w:multiLevelType w:val="multilevel"/>
    <w:tmpl w:val="9972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2A37E5"/>
    <w:multiLevelType w:val="multilevel"/>
    <w:tmpl w:val="F162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B9587F"/>
    <w:multiLevelType w:val="multilevel"/>
    <w:tmpl w:val="A9EC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C87C20"/>
    <w:multiLevelType w:val="multilevel"/>
    <w:tmpl w:val="45EA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994F1A"/>
    <w:multiLevelType w:val="multilevel"/>
    <w:tmpl w:val="9D92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F63"/>
    <w:rsid w:val="000024E2"/>
    <w:rsid w:val="00016298"/>
    <w:rsid w:val="00063A72"/>
    <w:rsid w:val="000D113D"/>
    <w:rsid w:val="001324CF"/>
    <w:rsid w:val="001C5224"/>
    <w:rsid w:val="001E776D"/>
    <w:rsid w:val="00250789"/>
    <w:rsid w:val="00301D31"/>
    <w:rsid w:val="003D785E"/>
    <w:rsid w:val="003E0F63"/>
    <w:rsid w:val="00430385"/>
    <w:rsid w:val="0047760B"/>
    <w:rsid w:val="00554D90"/>
    <w:rsid w:val="005C39E5"/>
    <w:rsid w:val="005F7A7D"/>
    <w:rsid w:val="006D3C7B"/>
    <w:rsid w:val="006D6001"/>
    <w:rsid w:val="00703F76"/>
    <w:rsid w:val="007A0E55"/>
    <w:rsid w:val="00960868"/>
    <w:rsid w:val="00973DF1"/>
    <w:rsid w:val="00AC033D"/>
    <w:rsid w:val="00B16D1A"/>
    <w:rsid w:val="00B73C81"/>
    <w:rsid w:val="00BA4EE7"/>
    <w:rsid w:val="00BE18C0"/>
    <w:rsid w:val="00BE7970"/>
    <w:rsid w:val="00C0217D"/>
    <w:rsid w:val="00C96C8F"/>
    <w:rsid w:val="00C97BF6"/>
    <w:rsid w:val="00CA5A91"/>
    <w:rsid w:val="00CB05FA"/>
    <w:rsid w:val="00CD4B97"/>
    <w:rsid w:val="00D63273"/>
    <w:rsid w:val="00D908D7"/>
    <w:rsid w:val="00E13C73"/>
    <w:rsid w:val="00F41F7B"/>
    <w:rsid w:val="00F864DF"/>
    <w:rsid w:val="00FF6990"/>
    <w:rsid w:val="2FBAFB26"/>
    <w:rsid w:val="49F1FB38"/>
    <w:rsid w:val="5021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ED778E"/>
  <w15:chartTrackingRefBased/>
  <w15:docId w15:val="{1798FD22-CF4B-4155-83A4-FF8866C26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-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-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-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1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49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9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59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56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4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44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4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59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76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47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8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2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599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2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0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7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8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5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307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2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94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0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81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8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03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1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23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00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4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80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9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8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3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6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873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0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6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44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6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43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87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8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Props1.xml><?xml version="1.0" encoding="utf-8"?>
<ds:datastoreItem xmlns:ds="http://schemas.openxmlformats.org/officeDocument/2006/customXml" ds:itemID="{31B930D5-EDE4-4D3F-B09C-EFB4B9885CFB}"/>
</file>

<file path=customXml/itemProps2.xml><?xml version="1.0" encoding="utf-8"?>
<ds:datastoreItem xmlns:ds="http://schemas.openxmlformats.org/officeDocument/2006/customXml" ds:itemID="{2B9F5D40-2FA8-47E1-A14F-48E7019980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1412ED-A292-458D-B966-32D6AB4AC2F2}">
  <ds:schemaRefs>
    <ds:schemaRef ds:uri="http://purl.org/dc/elements/1.1/"/>
    <ds:schemaRef ds:uri="http://schemas.microsoft.com/office/2006/metadata/properties"/>
    <ds:schemaRef ds:uri="c477f1d7-8495-401d-96d8-87d6be20e424"/>
    <ds:schemaRef ds:uri="http://purl.org/dc/terms/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(8)</Template>
  <TotalTime>12</TotalTime>
  <Pages>2</Pages>
  <Words>267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8</cp:revision>
  <cp:lastPrinted>2021-08-27T07:46:00Z</cp:lastPrinted>
  <dcterms:created xsi:type="dcterms:W3CDTF">2022-06-16T12:47:00Z</dcterms:created>
  <dcterms:modified xsi:type="dcterms:W3CDTF">2022-06-27T08:54:00Z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2022-06-16T12:47:11Z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8c9b0343-2bbb-4d75-b122-2b01f8f73ccd</vt:lpwstr>
  </property>
  <property fmtid="{D5CDD505-2E9C-101B-9397-08002B2CF9AE}" pid="10" name="MSIP_Label_7a2396b7-5846-48ff-8468-5f49f8ad722a_ContentBits">
    <vt:lpwstr>0</vt:lpwstr>
  </property>
</Properties>
</file>