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B29BC" w14:textId="0C8824EF" w:rsidR="00C312E2" w:rsidRPr="00C312E2" w:rsidRDefault="00592AD0" w:rsidP="00C312E2">
      <w:pPr>
        <w:keepNext/>
        <w:keepLines/>
        <w:spacing w:before="280" w:after="240" w:line="276" w:lineRule="auto"/>
        <w:outlineLvl w:val="1"/>
        <w:rPr>
          <w:rFonts w:eastAsia="Times New Roman"/>
          <w:color w:val="000000"/>
          <w:sz w:val="24"/>
          <w:szCs w:val="26"/>
          <w:lang w:eastAsia="nb-NO"/>
        </w:rPr>
      </w:pPr>
      <w:r>
        <w:rPr>
          <w:rFonts w:eastAsia="Times New Roman"/>
          <w:color w:val="000000"/>
          <w:sz w:val="24"/>
          <w:szCs w:val="26"/>
          <w:lang w:eastAsia="nb-NO"/>
        </w:rPr>
        <w:t xml:space="preserve">Skjema </w:t>
      </w:r>
      <w:r w:rsidR="00C312E2" w:rsidRPr="00C312E2">
        <w:rPr>
          <w:rFonts w:eastAsia="Times New Roman"/>
          <w:color w:val="000000"/>
          <w:sz w:val="24"/>
          <w:szCs w:val="26"/>
          <w:lang w:eastAsia="nb-NO"/>
        </w:rPr>
        <w:t>4: Guide for ledelse av møter</w:t>
      </w:r>
    </w:p>
    <w:p w14:paraId="4CFCF1BB" w14:textId="77777777" w:rsidR="00C312E2" w:rsidRPr="00C312E2" w:rsidRDefault="00C312E2" w:rsidP="00C312E2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/>
          <w:color w:val="000000"/>
          <w:sz w:val="18"/>
          <w:szCs w:val="18"/>
          <w:lang w:eastAsia="nb-NO"/>
        </w:rPr>
      </w:pPr>
    </w:p>
    <w:p w14:paraId="1ED26402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Det er viktig å skape et godt klima i møtet, slik at deltakerne opplever at det er ok å dele informasjon.</w:t>
      </w:r>
    </w:p>
    <w:p w14:paraId="085368BD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02E5BD22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To personer fra SAT-teamet leder møtet og skriver referat, basert på hvilke roller og ansvar man har.</w:t>
      </w:r>
    </w:p>
    <w:p w14:paraId="429563BE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7820582C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Tenk gjennom valg av rom og plassering av stoler. Skal deltakerne sitte i en ring uten bord eller skal det legges til rette for en mer formell møtestil?</w:t>
      </w:r>
    </w:p>
    <w:p w14:paraId="0BE39343" w14:textId="77777777" w:rsidR="00C312E2" w:rsidRPr="00C312E2" w:rsidRDefault="00C312E2" w:rsidP="00C312E2">
      <w:pPr>
        <w:spacing w:line="276" w:lineRule="auto"/>
        <w:ind w:left="360"/>
        <w:rPr>
          <w:color w:val="000000"/>
          <w:sz w:val="18"/>
          <w:szCs w:val="18"/>
        </w:rPr>
      </w:pPr>
    </w:p>
    <w:p w14:paraId="34952DCF" w14:textId="77777777" w:rsidR="00C312E2" w:rsidRPr="00C312E2" w:rsidRDefault="00C312E2" w:rsidP="00C312E2">
      <w:pPr>
        <w:numPr>
          <w:ilvl w:val="0"/>
          <w:numId w:val="2"/>
        </w:numPr>
        <w:spacing w:line="276" w:lineRule="auto"/>
        <w:contextualSpacing/>
        <w:rPr>
          <w:rFonts w:ascii="Calibri" w:hAnsi="Calibri"/>
          <w:sz w:val="18"/>
          <w:szCs w:val="18"/>
        </w:rPr>
      </w:pPr>
      <w:r w:rsidRPr="00C312E2">
        <w:rPr>
          <w:rFonts w:ascii="Calibri" w:hAnsi="Calibri"/>
          <w:sz w:val="18"/>
          <w:szCs w:val="18"/>
        </w:rPr>
        <w:t xml:space="preserve">Dersom antallet deltakere på møtene overstiger 6-7 personer, vil det være hensiktsmessig å dele møtet opp i mindre grupper. </w:t>
      </w:r>
    </w:p>
    <w:p w14:paraId="5A0B2814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790D64D9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Ønsk velkommen og presenter deltakerne.</w:t>
      </w:r>
    </w:p>
    <w:p w14:paraId="11E2D404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45EC689B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 xml:space="preserve">Si kort om bakgrunnen for møtet, og at informasjon ikke tas tilbake til personen som ytret det. </w:t>
      </w:r>
    </w:p>
    <w:p w14:paraId="1975E345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5A9C8330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Gi en kort presentasjon av SAT-verktøyet og hva dere ønsker å oppnå.</w:t>
      </w:r>
    </w:p>
    <w:p w14:paraId="4161C053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5E1BFB9B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Orienter om at det skrives referat fra møtet, og at opplysningene vil inngå i en rapport.</w:t>
      </w:r>
    </w:p>
    <w:p w14:paraId="72903FC6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22EB804C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Presenter spørsmålene ett og ett, og be om gruppens innspill. Be gruppen diskutere.</w:t>
      </w:r>
    </w:p>
    <w:p w14:paraId="3FA5B6B5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535F0216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Sørg for at alle får anledning til å komme til ordet. Oppmuntre de som er stille til å ta ordet, og demp eventuelt de som er i overkant ivrige.</w:t>
      </w:r>
    </w:p>
    <w:p w14:paraId="7EDFF901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71609498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Som leder oppsummerer du hovedtrekkene i det som er kommet fram under hvert spørsmål før du går videre til neste. Forhold deg nøytral, ikke kom med egne meninger.</w:t>
      </w:r>
    </w:p>
    <w:p w14:paraId="21318787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042906B6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Ta en oppsummering på slutten.</w:t>
      </w:r>
    </w:p>
    <w:p w14:paraId="34F31E3A" w14:textId="77777777" w:rsidR="00C312E2" w:rsidRPr="00C312E2" w:rsidRDefault="00C312E2" w:rsidP="00C312E2">
      <w:pPr>
        <w:spacing w:after="160" w:line="276" w:lineRule="auto"/>
        <w:contextualSpacing/>
        <w:rPr>
          <w:color w:val="000000"/>
          <w:sz w:val="18"/>
          <w:szCs w:val="18"/>
        </w:rPr>
      </w:pPr>
    </w:p>
    <w:p w14:paraId="6DDB740E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Takk for frammøtet og for at de har delt informasjon med dere.</w:t>
      </w:r>
    </w:p>
    <w:p w14:paraId="170026E3" w14:textId="77777777" w:rsidR="00C312E2" w:rsidRPr="00C312E2" w:rsidRDefault="00C312E2" w:rsidP="00C312E2">
      <w:pPr>
        <w:spacing w:line="276" w:lineRule="auto"/>
        <w:rPr>
          <w:sz w:val="17"/>
        </w:rPr>
      </w:pPr>
    </w:p>
    <w:p w14:paraId="7BE09838" w14:textId="27D270BE" w:rsidR="00BE18C0" w:rsidRDefault="00BE18C0" w:rsidP="00BE18C0"/>
    <w:p w14:paraId="4F3BE484" w14:textId="45020FCC" w:rsidR="00BF5C7D" w:rsidRDefault="00BF5C7D" w:rsidP="00BE18C0"/>
    <w:p w14:paraId="7B24D7AD" w14:textId="0A56E730" w:rsidR="00BF5C7D" w:rsidRDefault="00BF5C7D" w:rsidP="00BE18C0"/>
    <w:p w14:paraId="42EFC653" w14:textId="79F9D49C" w:rsidR="00BF5C7D" w:rsidRDefault="00BF5C7D" w:rsidP="00BE18C0"/>
    <w:p w14:paraId="005E6255" w14:textId="14EF37F1" w:rsidR="00BF5C7D" w:rsidRDefault="00BF5C7D" w:rsidP="00BE18C0"/>
    <w:p w14:paraId="3841C6B5" w14:textId="23806D21" w:rsidR="00BF5C7D" w:rsidRDefault="00BF5C7D" w:rsidP="00BE18C0"/>
    <w:p w14:paraId="10E759F7" w14:textId="4BCC17D6" w:rsidR="00BF5C7D" w:rsidRDefault="00BF5C7D" w:rsidP="00BE18C0"/>
    <w:p w14:paraId="6FBB4A8D" w14:textId="12964D15" w:rsidR="00BF5C7D" w:rsidRDefault="00BF5C7D" w:rsidP="00BE18C0"/>
    <w:p w14:paraId="2B17EC8E" w14:textId="3F118DFA" w:rsidR="00BF5C7D" w:rsidRDefault="00BF5C7D" w:rsidP="00BE18C0"/>
    <w:p w14:paraId="1F807368" w14:textId="77777777" w:rsidR="00BF5C7D" w:rsidRPr="00BE18C0" w:rsidRDefault="00BF5C7D" w:rsidP="00BE18C0"/>
    <w:sectPr w:rsidR="00BF5C7D" w:rsidRPr="00BE18C0" w:rsidSect="00554D9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85" w:right="1985" w:bottom="1418" w:left="198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D9D43" w14:textId="77777777" w:rsidR="00C312E2" w:rsidRDefault="00C312E2" w:rsidP="00703F76">
      <w:pPr>
        <w:spacing w:line="240" w:lineRule="auto"/>
      </w:pPr>
      <w:r>
        <w:separator/>
      </w:r>
    </w:p>
  </w:endnote>
  <w:endnote w:type="continuationSeparator" w:id="0">
    <w:p w14:paraId="61DBA5D4" w14:textId="77777777" w:rsidR="00C312E2" w:rsidRDefault="00C312E2" w:rsidP="00703F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Quire Sans">
    <w:altName w:val="Times New Roman"/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B48FB" w14:textId="77777777" w:rsidR="001E776D" w:rsidRDefault="001E776D" w:rsidP="00BA4EE7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14:paraId="728B90B5" w14:textId="77777777" w:rsidR="001E776D" w:rsidRDefault="001E776D" w:rsidP="001E776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CD58B" w14:textId="77777777" w:rsidR="001E776D" w:rsidRDefault="001E776D" w:rsidP="007A0E55">
    <w:pPr>
      <w:pStyle w:val="Bunntekst"/>
      <w:framePr w:hSpace="851" w:wrap="notBeside" w:vAnchor="text" w:hAnchor="page" w:xAlign="right" w:y="1"/>
      <w:ind w:right="-85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>
      <w:rPr>
        <w:rStyle w:val="Sidetall"/>
        <w:noProof/>
      </w:rPr>
      <w:t>2</w:t>
    </w:r>
    <w:r>
      <w:rPr>
        <w:rStyle w:val="Sidetall"/>
      </w:rPr>
      <w:fldChar w:fldCharType="end"/>
    </w:r>
  </w:p>
  <w:p w14:paraId="0B290FF0" w14:textId="77777777" w:rsidR="001E776D" w:rsidRPr="00B73C81" w:rsidRDefault="00B73C81" w:rsidP="00B73C81">
    <w:pPr>
      <w:pStyle w:val="Bunntekst"/>
      <w:ind w:left="-851"/>
      <w:rPr>
        <w:sz w:val="16"/>
        <w:szCs w:val="16"/>
      </w:rPr>
    </w:pPr>
    <w:r w:rsidRPr="00B73C81">
      <w:rPr>
        <w:sz w:val="16"/>
        <w:szCs w:val="16"/>
      </w:rPr>
      <w:t>Kompetansesenter rus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C28DD" w14:textId="77777777" w:rsidR="00703F76" w:rsidRDefault="00D63273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70564578" wp14:editId="38B3FF29">
          <wp:simplePos x="0" y="0"/>
          <wp:positionH relativeFrom="column">
            <wp:posOffset>-718185</wp:posOffset>
          </wp:positionH>
          <wp:positionV relativeFrom="paragraph">
            <wp:posOffset>147955</wp:posOffset>
          </wp:positionV>
          <wp:extent cx="4018915" cy="215900"/>
          <wp:effectExtent l="0" t="0" r="0" b="0"/>
          <wp:wrapThrough wrapText="bothSides">
            <wp:wrapPolygon edited="0">
              <wp:start x="410" y="5082"/>
              <wp:lineTo x="410" y="16518"/>
              <wp:lineTo x="751" y="19059"/>
              <wp:lineTo x="1843" y="20329"/>
              <wp:lineTo x="2184" y="20329"/>
              <wp:lineTo x="7986" y="19059"/>
              <wp:lineTo x="7986" y="7624"/>
              <wp:lineTo x="1024" y="5082"/>
              <wp:lineTo x="410" y="5082"/>
            </wp:wrapPolygon>
          </wp:wrapThrough>
          <wp:docPr id="1" name="Bild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8915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DF141" w14:textId="77777777" w:rsidR="00C312E2" w:rsidRDefault="00C312E2" w:rsidP="00703F76">
      <w:pPr>
        <w:spacing w:line="240" w:lineRule="auto"/>
      </w:pPr>
      <w:r>
        <w:separator/>
      </w:r>
    </w:p>
  </w:footnote>
  <w:footnote w:type="continuationSeparator" w:id="0">
    <w:p w14:paraId="7C471500" w14:textId="77777777" w:rsidR="00C312E2" w:rsidRDefault="00C312E2" w:rsidP="00703F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5E823" w14:textId="77777777" w:rsidR="001E776D" w:rsidRPr="00C96C8F" w:rsidRDefault="00C97BF6" w:rsidP="00C97BF6">
    <w:pPr>
      <w:pStyle w:val="Topptekst"/>
      <w:ind w:right="-851"/>
    </w:pPr>
    <w:r>
      <w:t>Skriv en kort pagina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16485" w14:textId="77777777" w:rsidR="00703F76" w:rsidRDefault="00CD4B97">
    <w:pPr>
      <w:pStyle w:val="Topptekst"/>
    </w:pPr>
    <w:r w:rsidRPr="00CD4B97">
      <w:rPr>
        <w:noProof/>
        <w:lang w:eastAsia="nb-NO"/>
      </w:rPr>
      <w:drawing>
        <wp:anchor distT="0" distB="0" distL="114300" distR="114300" simplePos="0" relativeHeight="251662336" behindDoc="0" locked="0" layoutInCell="1" allowOverlap="1" wp14:anchorId="398760D9" wp14:editId="199B27E5">
          <wp:simplePos x="0" y="0"/>
          <wp:positionH relativeFrom="column">
            <wp:posOffset>-633730</wp:posOffset>
          </wp:positionH>
          <wp:positionV relativeFrom="page">
            <wp:posOffset>609600</wp:posOffset>
          </wp:positionV>
          <wp:extent cx="986657" cy="468000"/>
          <wp:effectExtent l="0" t="0" r="4445" b="1905"/>
          <wp:wrapThrough wrapText="bothSides">
            <wp:wrapPolygon edited="0">
              <wp:start x="5285" y="0"/>
              <wp:lineTo x="0" y="0"/>
              <wp:lineTo x="0" y="21102"/>
              <wp:lineTo x="7789" y="21102"/>
              <wp:lineTo x="8345" y="18757"/>
              <wp:lineTo x="21419" y="9379"/>
              <wp:lineTo x="21419" y="0"/>
              <wp:lineTo x="8623" y="0"/>
              <wp:lineTo x="5285" y="0"/>
            </wp:wrapPolygon>
          </wp:wrapThrough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657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9E6FE5"/>
    <w:multiLevelType w:val="hybridMultilevel"/>
    <w:tmpl w:val="FCEA22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9078E1"/>
    <w:multiLevelType w:val="hybridMultilevel"/>
    <w:tmpl w:val="0884FB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0683080">
    <w:abstractNumId w:val="1"/>
  </w:num>
  <w:num w:numId="2" w16cid:durableId="2128963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2E2"/>
    <w:rsid w:val="000024E2"/>
    <w:rsid w:val="00016298"/>
    <w:rsid w:val="00063A72"/>
    <w:rsid w:val="000D113D"/>
    <w:rsid w:val="001C5224"/>
    <w:rsid w:val="001E776D"/>
    <w:rsid w:val="00250789"/>
    <w:rsid w:val="00301D31"/>
    <w:rsid w:val="00430385"/>
    <w:rsid w:val="0047760B"/>
    <w:rsid w:val="00554D90"/>
    <w:rsid w:val="00586030"/>
    <w:rsid w:val="00592AD0"/>
    <w:rsid w:val="005C39E5"/>
    <w:rsid w:val="005F7A7D"/>
    <w:rsid w:val="006D3C7B"/>
    <w:rsid w:val="006D6001"/>
    <w:rsid w:val="00703F76"/>
    <w:rsid w:val="007953E9"/>
    <w:rsid w:val="007A0E55"/>
    <w:rsid w:val="00960868"/>
    <w:rsid w:val="00973DF1"/>
    <w:rsid w:val="00A757DA"/>
    <w:rsid w:val="00AC033D"/>
    <w:rsid w:val="00B16D1A"/>
    <w:rsid w:val="00B73C81"/>
    <w:rsid w:val="00BA4EE7"/>
    <w:rsid w:val="00BE18C0"/>
    <w:rsid w:val="00BE7970"/>
    <w:rsid w:val="00BF5C7D"/>
    <w:rsid w:val="00C0217D"/>
    <w:rsid w:val="00C312E2"/>
    <w:rsid w:val="00C96C8F"/>
    <w:rsid w:val="00C97BF6"/>
    <w:rsid w:val="00CB05FA"/>
    <w:rsid w:val="00CD4B97"/>
    <w:rsid w:val="00D63273"/>
    <w:rsid w:val="00D84BD9"/>
    <w:rsid w:val="00D908D7"/>
    <w:rsid w:val="00DF714D"/>
    <w:rsid w:val="00F41F7B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ACCCCD0"/>
  <w15:chartTrackingRefBased/>
  <w15:docId w15:val="{0E92081A-88BD-4004-8151-61AEAC4CF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C8F"/>
    <w:pPr>
      <w:spacing w:line="264" w:lineRule="auto"/>
    </w:pPr>
    <w:rPr>
      <w:rFonts w:ascii="Verdana" w:hAnsi="Verdana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4D90"/>
    <w:pPr>
      <w:keepNext/>
      <w:keepLines/>
      <w:spacing w:before="480" w:after="240"/>
      <w:outlineLvl w:val="0"/>
    </w:pPr>
    <w:rPr>
      <w:rFonts w:ascii="Quire Sans" w:eastAsia="Times New Roman" w:hAnsi="Quire Sans"/>
      <w:color w:val="000000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54D90"/>
    <w:pPr>
      <w:keepNext/>
      <w:keepLines/>
      <w:spacing w:before="280" w:after="240"/>
      <w:outlineLvl w:val="1"/>
    </w:pPr>
    <w:rPr>
      <w:rFonts w:eastAsia="Times New Roman"/>
      <w:color w:val="00000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54D90"/>
    <w:pPr>
      <w:keepNext/>
      <w:keepLines/>
      <w:spacing w:before="280" w:after="240"/>
      <w:outlineLvl w:val="2"/>
    </w:pPr>
    <w:rPr>
      <w:rFonts w:eastAsia="Times New Roman"/>
      <w:color w:val="000000"/>
      <w:sz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4D90"/>
    <w:pPr>
      <w:keepNext/>
      <w:keepLines/>
      <w:spacing w:before="280" w:after="240"/>
      <w:outlineLvl w:val="3"/>
    </w:pPr>
    <w:rPr>
      <w:rFonts w:eastAsia="Times New Roman"/>
      <w:b/>
      <w:iCs/>
      <w:color w:val="00000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4D90"/>
    <w:pPr>
      <w:keepNext/>
      <w:keepLines/>
      <w:spacing w:before="40"/>
      <w:outlineLvl w:val="4"/>
    </w:pPr>
    <w:rPr>
      <w:rFonts w:ascii="Calibri Light" w:eastAsia="Times New Roman" w:hAnsi="Calibri Light"/>
      <w:color w:val="508467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703F76"/>
    <w:pPr>
      <w:contextualSpacing/>
    </w:pPr>
    <w:rPr>
      <w:rFonts w:ascii="Quire Sans" w:eastAsia="Times New Roman" w:hAnsi="Quire Sans"/>
      <w:spacing w:val="-10"/>
      <w:kern w:val="28"/>
      <w:sz w:val="56"/>
      <w:szCs w:val="56"/>
    </w:rPr>
  </w:style>
  <w:style w:type="character" w:customStyle="1" w:styleId="TittelTegn">
    <w:name w:val="Tittel Tegn"/>
    <w:link w:val="Tittel"/>
    <w:uiPriority w:val="10"/>
    <w:rsid w:val="00703F76"/>
    <w:rPr>
      <w:rFonts w:ascii="Quire Sans" w:eastAsia="Times New Roman" w:hAnsi="Quire Sans" w:cs="Times New Roman"/>
      <w:spacing w:val="-10"/>
      <w:kern w:val="28"/>
      <w:sz w:val="56"/>
      <w:szCs w:val="56"/>
    </w:rPr>
  </w:style>
  <w:style w:type="character" w:customStyle="1" w:styleId="Overskrift1Tegn">
    <w:name w:val="Overskrift 1 Tegn"/>
    <w:link w:val="Overskrift1"/>
    <w:uiPriority w:val="9"/>
    <w:rsid w:val="00554D90"/>
    <w:rPr>
      <w:rFonts w:ascii="Quire Sans" w:eastAsia="Times New Roman" w:hAnsi="Quire Sans" w:cs="Times New Roman"/>
      <w:color w:val="000000"/>
      <w:sz w:val="36"/>
      <w:szCs w:val="32"/>
    </w:rPr>
  </w:style>
  <w:style w:type="character" w:customStyle="1" w:styleId="Overskrift2Tegn">
    <w:name w:val="Overskrift 2 Tegn"/>
    <w:link w:val="Overskrift2"/>
    <w:uiPriority w:val="9"/>
    <w:rsid w:val="00554D90"/>
    <w:rPr>
      <w:rFonts w:ascii="Verdana" w:eastAsia="Times New Roman" w:hAnsi="Verdana" w:cs="Times New Roman"/>
      <w:color w:val="000000"/>
      <w:sz w:val="28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3F76"/>
    <w:pPr>
      <w:numPr>
        <w:ilvl w:val="1"/>
      </w:numPr>
      <w:spacing w:after="160"/>
    </w:pPr>
    <w:rPr>
      <w:rFonts w:eastAsia="Times New Roman"/>
      <w:color w:val="5A5A5A"/>
      <w:spacing w:val="15"/>
      <w:sz w:val="22"/>
      <w:szCs w:val="22"/>
    </w:rPr>
  </w:style>
  <w:style w:type="character" w:customStyle="1" w:styleId="UndertittelTegn">
    <w:name w:val="Undertittel Tegn"/>
    <w:link w:val="Undertittel"/>
    <w:uiPriority w:val="11"/>
    <w:rsid w:val="00703F76"/>
    <w:rPr>
      <w:rFonts w:ascii="Verdana" w:eastAsia="Times New Roman" w:hAnsi="Verdana"/>
      <w:color w:val="5A5A5A"/>
      <w:spacing w:val="15"/>
      <w:sz w:val="22"/>
      <w:szCs w:val="22"/>
    </w:rPr>
  </w:style>
  <w:style w:type="character" w:styleId="Svakutheving">
    <w:name w:val="Subtle Emphasis"/>
    <w:uiPriority w:val="19"/>
    <w:qFormat/>
    <w:rsid w:val="00703F76"/>
    <w:rPr>
      <w:rFonts w:ascii="Verdana" w:hAnsi="Verdana"/>
      <w:b w:val="0"/>
      <w:i/>
      <w:iCs/>
      <w:color w:val="7F7F7F"/>
    </w:rPr>
  </w:style>
  <w:style w:type="character" w:styleId="Utheving">
    <w:name w:val="Emphasis"/>
    <w:uiPriority w:val="20"/>
    <w:qFormat/>
    <w:rsid w:val="00703F76"/>
    <w:rPr>
      <w:rFonts w:ascii="Verdana" w:hAnsi="Verdana"/>
      <w:b w:val="0"/>
      <w:i/>
      <w:iCs/>
    </w:rPr>
  </w:style>
  <w:style w:type="character" w:styleId="Sterkutheving">
    <w:name w:val="Intense Emphasis"/>
    <w:uiPriority w:val="21"/>
    <w:qFormat/>
    <w:rsid w:val="00703F76"/>
    <w:rPr>
      <w:rFonts w:ascii="Verdana" w:hAnsi="Verdana"/>
      <w:b/>
      <w:i w:val="0"/>
      <w:iCs/>
      <w:color w:val="000000"/>
    </w:rPr>
  </w:style>
  <w:style w:type="paragraph" w:styleId="Topptekst">
    <w:name w:val="header"/>
    <w:basedOn w:val="Normal"/>
    <w:link w:val="TopptekstTegn"/>
    <w:uiPriority w:val="99"/>
    <w:unhideWhenUsed/>
    <w:rsid w:val="00C96C8F"/>
    <w:pPr>
      <w:tabs>
        <w:tab w:val="center" w:pos="4536"/>
        <w:tab w:val="right" w:pos="9072"/>
      </w:tabs>
      <w:jc w:val="right"/>
    </w:pPr>
    <w:rPr>
      <w:sz w:val="16"/>
    </w:rPr>
  </w:style>
  <w:style w:type="character" w:customStyle="1" w:styleId="TopptekstTegn">
    <w:name w:val="Topptekst Tegn"/>
    <w:link w:val="Topptekst"/>
    <w:uiPriority w:val="99"/>
    <w:rsid w:val="00C96C8F"/>
    <w:rPr>
      <w:rFonts w:ascii="Verdana" w:hAnsi="Verdana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703F7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703F76"/>
    <w:rPr>
      <w:rFonts w:ascii="Verdana" w:hAnsi="Verdana"/>
    </w:rPr>
  </w:style>
  <w:style w:type="paragraph" w:styleId="Ingenmellomrom">
    <w:name w:val="No Spacing"/>
    <w:link w:val="IngenmellomromTegn"/>
    <w:uiPriority w:val="1"/>
    <w:qFormat/>
    <w:rsid w:val="00703F76"/>
    <w:rPr>
      <w:rFonts w:eastAsia="Times New Roman"/>
      <w:sz w:val="22"/>
      <w:szCs w:val="22"/>
      <w:lang w:val="en-US"/>
    </w:rPr>
  </w:style>
  <w:style w:type="character" w:customStyle="1" w:styleId="IngenmellomromTegn">
    <w:name w:val="Ingen mellomrom Tegn"/>
    <w:link w:val="Ingenmellomrom"/>
    <w:uiPriority w:val="1"/>
    <w:rsid w:val="00703F76"/>
    <w:rPr>
      <w:rFonts w:eastAsia="Times New Roman"/>
      <w:sz w:val="22"/>
      <w:szCs w:val="22"/>
      <w:lang w:val="en-US" w:eastAsia="zh-CN"/>
    </w:rPr>
  </w:style>
  <w:style w:type="paragraph" w:customStyle="1" w:styleId="BasicParagraph">
    <w:name w:val="[Basic Paragraph]"/>
    <w:basedOn w:val="Normal"/>
    <w:uiPriority w:val="99"/>
    <w:rsid w:val="00703F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Stikktittelforside">
    <w:name w:val="Stikktittel forside"/>
    <w:basedOn w:val="Normal"/>
    <w:qFormat/>
    <w:rsid w:val="00703F76"/>
    <w:rPr>
      <w:b/>
      <w:sz w:val="28"/>
    </w:rPr>
  </w:style>
  <w:style w:type="paragraph" w:customStyle="1" w:styleId="Undertekstforside">
    <w:name w:val="Undertekst forside"/>
    <w:basedOn w:val="Normal"/>
    <w:qFormat/>
    <w:rsid w:val="00703F76"/>
  </w:style>
  <w:style w:type="character" w:styleId="Sidetall">
    <w:name w:val="page number"/>
    <w:uiPriority w:val="99"/>
    <w:semiHidden/>
    <w:unhideWhenUsed/>
    <w:rsid w:val="001E776D"/>
    <w:rPr>
      <w:rFonts w:ascii="Verdana" w:hAnsi="Verdana"/>
      <w:b w:val="0"/>
      <w:i w:val="0"/>
      <w:sz w:val="16"/>
    </w:rPr>
  </w:style>
  <w:style w:type="paragraph" w:styleId="Overskriftforinnholdsfortegnelse">
    <w:name w:val="TOC Heading"/>
    <w:basedOn w:val="Overskrift2"/>
    <w:next w:val="Normal"/>
    <w:uiPriority w:val="39"/>
    <w:unhideWhenUsed/>
    <w:qFormat/>
    <w:rsid w:val="00554D90"/>
    <w:pPr>
      <w:spacing w:before="0" w:after="140" w:line="420" w:lineRule="exact"/>
      <w:outlineLvl w:val="9"/>
    </w:pPr>
    <w:rPr>
      <w:rFonts w:ascii="Quire Sans" w:hAnsi="Quire Sans"/>
      <w:bCs/>
      <w:sz w:val="36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54D90"/>
    <w:pPr>
      <w:tabs>
        <w:tab w:val="left" w:pos="440"/>
        <w:tab w:val="right" w:pos="9054"/>
      </w:tabs>
      <w:spacing w:before="330" w:after="110" w:line="330" w:lineRule="exact"/>
      <w:contextualSpacing/>
    </w:pPr>
    <w:rPr>
      <w:rFonts w:cs="Calibri"/>
      <w:b/>
      <w:bCs/>
      <w:sz w:val="22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554D90"/>
    <w:pPr>
      <w:tabs>
        <w:tab w:val="left" w:pos="1151"/>
        <w:tab w:val="right" w:pos="9054"/>
      </w:tabs>
      <w:spacing w:after="110" w:line="330" w:lineRule="exact"/>
      <w:ind w:left="1151" w:hanging="709"/>
      <w:contextualSpacing/>
    </w:pPr>
    <w:rPr>
      <w:rFonts w:cs="Calibri"/>
      <w:iCs/>
      <w:noProof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554D90"/>
    <w:pPr>
      <w:tabs>
        <w:tab w:val="left" w:pos="1320"/>
        <w:tab w:val="left" w:pos="1985"/>
        <w:tab w:val="right" w:pos="9054"/>
      </w:tabs>
      <w:spacing w:after="110" w:line="330" w:lineRule="exact"/>
      <w:ind w:left="1985" w:hanging="851"/>
      <w:contextualSpacing/>
    </w:pPr>
    <w:rPr>
      <w:rFonts w:cs="Calibri"/>
      <w:noProof/>
      <w:szCs w:val="20"/>
    </w:rPr>
  </w:style>
  <w:style w:type="character" w:styleId="Hyperkobling">
    <w:name w:val="Hyperlink"/>
    <w:uiPriority w:val="99"/>
    <w:unhideWhenUsed/>
    <w:rsid w:val="00BA4EE7"/>
    <w:rPr>
      <w:color w:val="508467"/>
      <w:u w:val="single"/>
      <w:bdr w:val="none" w:sz="0" w:space="0" w:color="auto"/>
    </w:rPr>
  </w:style>
  <w:style w:type="character" w:customStyle="1" w:styleId="Overskrift3Tegn">
    <w:name w:val="Overskrift 3 Tegn"/>
    <w:link w:val="Overskrift3"/>
    <w:uiPriority w:val="9"/>
    <w:semiHidden/>
    <w:rsid w:val="00554D90"/>
    <w:rPr>
      <w:rFonts w:ascii="Verdana" w:eastAsia="Times New Roman" w:hAnsi="Verdana" w:cs="Times New Roman"/>
      <w:color w:val="000000"/>
    </w:rPr>
  </w:style>
  <w:style w:type="character" w:customStyle="1" w:styleId="Overskrift4Tegn">
    <w:name w:val="Overskrift 4 Tegn"/>
    <w:link w:val="Overskrift4"/>
    <w:uiPriority w:val="9"/>
    <w:semiHidden/>
    <w:rsid w:val="00554D90"/>
    <w:rPr>
      <w:rFonts w:ascii="Verdana" w:eastAsia="Times New Roman" w:hAnsi="Verdana" w:cs="Times New Roman"/>
      <w:b/>
      <w:iCs/>
      <w:color w:val="000000"/>
      <w:sz w:val="20"/>
    </w:rPr>
  </w:style>
  <w:style w:type="character" w:customStyle="1" w:styleId="Overskrift5Tegn">
    <w:name w:val="Overskrift 5 Tegn"/>
    <w:link w:val="Overskrift5"/>
    <w:uiPriority w:val="9"/>
    <w:semiHidden/>
    <w:rsid w:val="00554D90"/>
    <w:rPr>
      <w:rFonts w:ascii="Calibri Light" w:eastAsia="Times New Roman" w:hAnsi="Calibri Light" w:cs="Times New Roman"/>
      <w:color w:val="508467"/>
    </w:rPr>
  </w:style>
  <w:style w:type="paragraph" w:customStyle="1" w:styleId="Ingress">
    <w:name w:val="Ingress"/>
    <w:basedOn w:val="Normal"/>
    <w:next w:val="Normal"/>
    <w:qFormat/>
    <w:rsid w:val="00554D90"/>
    <w:pPr>
      <w:spacing w:after="200"/>
      <w:contextualSpacing/>
    </w:pPr>
    <w:rPr>
      <w:sz w:val="24"/>
    </w:rPr>
  </w:style>
  <w:style w:type="table" w:styleId="Vanligtabell4">
    <w:name w:val="Plain Table 4"/>
    <w:basedOn w:val="Vanligtabell"/>
    <w:uiPriority w:val="44"/>
    <w:rsid w:val="00554D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abell">
    <w:name w:val="Tabell"/>
    <w:basedOn w:val="Normal"/>
    <w:qFormat/>
    <w:rsid w:val="00554D90"/>
    <w:pPr>
      <w:spacing w:before="110" w:after="110" w:line="330" w:lineRule="exact"/>
    </w:pPr>
    <w:rPr>
      <w:rFonts w:ascii="Calibri" w:hAnsi="Calibri"/>
      <w:sz w:val="22"/>
    </w:rPr>
  </w:style>
  <w:style w:type="table" w:styleId="Rutenettabell4uthevingsfarge2">
    <w:name w:val="Grid Table 4 Accent 2"/>
    <w:basedOn w:val="Vanligtabell"/>
    <w:uiPriority w:val="49"/>
    <w:rsid w:val="00554D90"/>
    <w:tblPr>
      <w:tblStyleRowBandSize w:val="1"/>
      <w:tblStyleColBandSize w:val="1"/>
      <w:tblBorders>
        <w:top w:val="single" w:sz="4" w:space="0" w:color="D7EDF3"/>
        <w:left w:val="single" w:sz="4" w:space="0" w:color="D7EDF3"/>
        <w:bottom w:val="single" w:sz="4" w:space="0" w:color="D7EDF3"/>
        <w:right w:val="single" w:sz="4" w:space="0" w:color="D7EDF3"/>
        <w:insideH w:val="single" w:sz="4" w:space="0" w:color="D7EDF3"/>
        <w:insideV w:val="single" w:sz="4" w:space="0" w:color="D7ED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BEE2EC"/>
          <w:left w:val="single" w:sz="4" w:space="0" w:color="BEE2EC"/>
          <w:bottom w:val="single" w:sz="4" w:space="0" w:color="BEE2EC"/>
          <w:right w:val="single" w:sz="4" w:space="0" w:color="BEE2EC"/>
          <w:insideH w:val="nil"/>
          <w:insideV w:val="nil"/>
        </w:tcBorders>
        <w:shd w:val="clear" w:color="auto" w:fill="BEE2EC"/>
      </w:tcPr>
    </w:tblStylePr>
    <w:tblStylePr w:type="lastRow">
      <w:rPr>
        <w:b/>
        <w:bCs/>
      </w:rPr>
      <w:tblPr/>
      <w:tcPr>
        <w:tcBorders>
          <w:top w:val="double" w:sz="4" w:space="0" w:color="BEE2E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character" w:styleId="Sterk">
    <w:name w:val="Strong"/>
    <w:uiPriority w:val="22"/>
    <w:qFormat/>
    <w:rsid w:val="00B16D1A"/>
    <w:rPr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B16D1A"/>
    <w:pPr>
      <w:spacing w:before="110" w:after="880"/>
    </w:pPr>
    <w:rPr>
      <w:i/>
      <w:iCs/>
      <w:color w:val="000000"/>
      <w:sz w:val="18"/>
      <w:szCs w:val="18"/>
    </w:rPr>
  </w:style>
  <w:style w:type="paragraph" w:styleId="Listeavsnitt">
    <w:name w:val="List Paragraph"/>
    <w:basedOn w:val="Normal"/>
    <w:uiPriority w:val="34"/>
    <w:qFormat/>
    <w:rsid w:val="00063A72"/>
    <w:pPr>
      <w:spacing w:line="300" w:lineRule="exact"/>
      <w:ind w:left="720"/>
      <w:contextualSpacing/>
    </w:pPr>
    <w:rPr>
      <w:rFonts w:ascii="Calibri" w:hAnsi="Calibri"/>
      <w:sz w:val="22"/>
    </w:rPr>
  </w:style>
  <w:style w:type="table" w:styleId="Rutenettabell4uthevingsfarge1">
    <w:name w:val="Grid Table 4 Accent 1"/>
    <w:basedOn w:val="Vanligtabell"/>
    <w:uiPriority w:val="49"/>
    <w:rsid w:val="00C97BF6"/>
    <w:tblPr>
      <w:tblStyleRowBandSize w:val="1"/>
      <w:tblStyleColBandSize w:val="1"/>
      <w:tblBorders>
        <w:top w:val="single" w:sz="4" w:space="0" w:color="ABCCB9"/>
        <w:left w:val="single" w:sz="4" w:space="0" w:color="ABCCB9"/>
        <w:bottom w:val="single" w:sz="4" w:space="0" w:color="ABCCB9"/>
        <w:right w:val="single" w:sz="4" w:space="0" w:color="ABCCB9"/>
        <w:insideH w:val="single" w:sz="4" w:space="0" w:color="ABCCB9"/>
        <w:insideV w:val="single" w:sz="4" w:space="0" w:color="ABCCB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3AA8B"/>
          <w:left w:val="single" w:sz="4" w:space="0" w:color="73AA8B"/>
          <w:bottom w:val="single" w:sz="4" w:space="0" w:color="73AA8B"/>
          <w:right w:val="single" w:sz="4" w:space="0" w:color="73AA8B"/>
          <w:insideH w:val="nil"/>
          <w:insideV w:val="nil"/>
        </w:tcBorders>
        <w:shd w:val="clear" w:color="auto" w:fill="73AA8B"/>
      </w:tcPr>
    </w:tblStylePr>
    <w:tblStylePr w:type="lastRow">
      <w:rPr>
        <w:b/>
        <w:bCs/>
      </w:rPr>
      <w:tblPr/>
      <w:tcPr>
        <w:tcBorders>
          <w:top w:val="double" w:sz="4" w:space="0" w:color="73AA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1">
    <w:name w:val="Grid Table 2 Accent 1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ABCCB9"/>
        <w:bottom w:val="single" w:sz="2" w:space="0" w:color="ABCCB9"/>
        <w:insideH w:val="single" w:sz="2" w:space="0" w:color="ABCCB9"/>
        <w:insideV w:val="single" w:sz="2" w:space="0" w:color="ABCCB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CCB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BCCB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3">
    <w:name w:val="Grid Table 2 Accent 3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E761AF"/>
        <w:bottom w:val="single" w:sz="2" w:space="0" w:color="E761AF"/>
        <w:insideH w:val="single" w:sz="2" w:space="0" w:color="E761AF"/>
        <w:insideV w:val="single" w:sz="2" w:space="0" w:color="E761A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61A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761A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AE4"/>
      </w:tcPr>
    </w:tblStylePr>
    <w:tblStylePr w:type="band1Horz">
      <w:tblPr/>
      <w:tcPr>
        <w:shd w:val="clear" w:color="auto" w:fill="F7CAE4"/>
      </w:tcPr>
    </w:tblStylePr>
  </w:style>
  <w:style w:type="table" w:styleId="Rutenettabell2uthevingsfarge6">
    <w:name w:val="Grid Table 2 Accent 6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D7EDF3"/>
        <w:bottom w:val="single" w:sz="2" w:space="0" w:color="D7EDF3"/>
        <w:insideH w:val="single" w:sz="2" w:space="0" w:color="D7EDF3"/>
        <w:insideV w:val="single" w:sz="2" w:space="0" w:color="D7EDF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DF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7EDF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paragraph" w:customStyle="1" w:styleId="Brdtekst1">
    <w:name w:val="Brødtekst1"/>
    <w:basedOn w:val="Brdtekst"/>
    <w:next w:val="Normal"/>
    <w:qFormat/>
    <w:rsid w:val="005F7A7D"/>
    <w:pPr>
      <w:spacing w:line="240" w:lineRule="auto"/>
    </w:pPr>
    <w:rPr>
      <w:rFonts w:eastAsia="DengXian" w:cs="Arial"/>
      <w:lang w:eastAsia="zh-CN"/>
    </w:rPr>
  </w:style>
  <w:style w:type="paragraph" w:customStyle="1" w:styleId="Mottakersnavn">
    <w:name w:val="Mottakers navn"/>
    <w:rsid w:val="005F7A7D"/>
    <w:rPr>
      <w:rFonts w:ascii="Verdana" w:eastAsia="DengXian" w:hAnsi="Verdana" w:cs="Arial"/>
      <w:sz w:val="16"/>
      <w:szCs w:val="24"/>
    </w:rPr>
  </w:style>
  <w:style w:type="paragraph" w:styleId="Brdtekst">
    <w:name w:val="Body Text"/>
    <w:basedOn w:val="Normal"/>
    <w:link w:val="BrdtekstTegn"/>
    <w:uiPriority w:val="99"/>
    <w:semiHidden/>
    <w:unhideWhenUsed/>
    <w:rsid w:val="005F7A7D"/>
    <w:pPr>
      <w:spacing w:after="120"/>
    </w:pPr>
  </w:style>
  <w:style w:type="character" w:customStyle="1" w:styleId="BrdtekstTegn">
    <w:name w:val="Brødtekst Tegn"/>
    <w:link w:val="Brdtekst"/>
    <w:uiPriority w:val="99"/>
    <w:semiHidden/>
    <w:rsid w:val="005F7A7D"/>
    <w:rPr>
      <w:rFonts w:ascii="Verdana" w:hAnsi="Verdana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l374208\Downloads\KORUS%20Oslo%20-%20Tomt%20dokument%20(6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f6e483-d641-4d94-bcf7-a345db2ecd6b" xsi:nil="true"/>
    <lcf76f155ced4ddcb4097134ff3c332f xmlns="c477f1d7-8495-401d-96d8-87d6be20e424" xsi:nil="true"/>
    <Filmer xmlns="c477f1d7-8495-401d-96d8-87d6be20e42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9BA9AEF50C394680C33CAE257F7539" ma:contentTypeVersion="3" ma:contentTypeDescription="Opprett et nytt dokument." ma:contentTypeScope="" ma:versionID="ddfae0ad101470cccca7d1fa2da1e557">
  <xsd:schema xmlns:xsd="http://www.w3.org/2001/XMLSchema" xmlns:xs="http://www.w3.org/2001/XMLSchema" xmlns:p="http://schemas.microsoft.com/office/2006/metadata/properties" xmlns:ns2="c477f1d7-8495-401d-96d8-87d6be20e424" xmlns:ns3="4df6e483-d641-4d94-bcf7-a345db2ecd6b" targetNamespace="http://schemas.microsoft.com/office/2006/metadata/properties" ma:root="true" ma:fieldsID="285b5b7b1c49e660c27c01180224fbb6" ns2:_="" ns3:_="">
    <xsd:import namespace="c477f1d7-8495-401d-96d8-87d6be20e424"/>
    <xsd:import namespace="4df6e483-d641-4d94-bcf7-a345db2ecd6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Fil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7f1d7-8495-401d-96d8-87d6be20e42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displayName="Bildemerkelapper_0" ma:hidden="true" ma:internalName="lcf76f155ced4ddcb4097134ff3c332f">
      <xsd:simpleType>
        <xsd:restriction base="dms:Note"/>
      </xsd:simpleType>
    </xsd:element>
    <xsd:element name="Filmer" ma:index="10" nillable="true" ma:displayName="Filmer" ma:description="https://vimeo.com/483145883/62bac932cd&#10; &#10;FACT UNG - https://vimeo.com/483145595/3de397dcd4&#10; &#10;FACT Eldre - https://vimeo.com/483145374/ff6cd8205f&#10; &#10;FACT SOME - https://vimeo.com/483145279/7f9e966e79 " ma:format="Dropdown" ma:internalName="Filmer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6e483-d641-4d94-bcf7-a345db2ecd6b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69a5f05-3605-48c9-ad48-1177870d70b4}" ma:internalName="TaxCatchAll" ma:showField="CatchAllData" ma:web="4df6e483-d641-4d94-bcf7-a345db2ecd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F56349-33FD-40A4-BB3B-73FFB3F79E87}">
  <ds:schemaRefs>
    <ds:schemaRef ds:uri="http://purl.org/dc/elements/1.1/"/>
    <ds:schemaRef ds:uri="4df6e483-d641-4d94-bcf7-a345db2ecd6b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c477f1d7-8495-401d-96d8-87d6be20e424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369DBC3-1042-481C-8499-F1D38F9ED4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7f1d7-8495-401d-96d8-87d6be20e424"/>
    <ds:schemaRef ds:uri="4df6e483-d641-4d94-bcf7-a345db2ecd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B76686-D80B-4A6F-857E-06CBF989B2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KORUS Oslo - Tomt dokument (6).dotx</Template>
  <TotalTime>1</TotalTime>
  <Pages>1</Pages>
  <Words>210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Meld inn i Domenet</dc:creator>
  <cp:keywords/>
  <dc:description/>
  <cp:lastModifiedBy>Aina Michalsen</cp:lastModifiedBy>
  <cp:revision>2</cp:revision>
  <cp:lastPrinted>2021-08-27T07:46:00Z</cp:lastPrinted>
  <dcterms:created xsi:type="dcterms:W3CDTF">2025-08-05T08:44:00Z</dcterms:created>
  <dcterms:modified xsi:type="dcterms:W3CDTF">2025-08-05T08:44:00Z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0x010100FB9BA9AEF50C394680C33CAE257F7539</vt:lpwstr>
  </property>
  <property fmtid="{D5CDD505-2E9C-101B-9397-08002B2CF9AE}" pid="3" name="MediaServiceImageTags">
    <vt:lpwstr/>
  </property>
  <property fmtid="{D5CDD505-2E9C-101B-9397-08002B2CF9AE}" pid="4" name="MSIP_Label_7a2396b7-5846-48ff-8468-5f49f8ad722a_Enabled">
    <vt:lpwstr>true</vt:lpwstr>
  </property>
  <property fmtid="{D5CDD505-2E9C-101B-9397-08002B2CF9AE}" pid="5" name="MSIP_Label_7a2396b7-5846-48ff-8468-5f49f8ad722a_SetDate">
    <vt:lpwstr>2022-06-16T12:51:38Z</vt:lpwstr>
  </property>
  <property fmtid="{D5CDD505-2E9C-101B-9397-08002B2CF9AE}" pid="6" name="MSIP_Label_7a2396b7-5846-48ff-8468-5f49f8ad722a_Method">
    <vt:lpwstr>Standard</vt:lpwstr>
  </property>
  <property fmtid="{D5CDD505-2E9C-101B-9397-08002B2CF9AE}" pid="7" name="MSIP_Label_7a2396b7-5846-48ff-8468-5f49f8ad722a_Name">
    <vt:lpwstr>Lav</vt:lpwstr>
  </property>
  <property fmtid="{D5CDD505-2E9C-101B-9397-08002B2CF9AE}" pid="8" name="MSIP_Label_7a2396b7-5846-48ff-8468-5f49f8ad722a_SiteId">
    <vt:lpwstr>e6795081-6391-442e-9ab4-5e9ef74f18ea</vt:lpwstr>
  </property>
  <property fmtid="{D5CDD505-2E9C-101B-9397-08002B2CF9AE}" pid="9" name="MSIP_Label_7a2396b7-5846-48ff-8468-5f49f8ad722a_ActionId">
    <vt:lpwstr>d18dc6c3-55d5-4077-b563-6b2fa0fb3bc6</vt:lpwstr>
  </property>
  <property fmtid="{D5CDD505-2E9C-101B-9397-08002B2CF9AE}" pid="10" name="MSIP_Label_7a2396b7-5846-48ff-8468-5f49f8ad722a_ContentBits">
    <vt:lpwstr>0</vt:lpwstr>
  </property>
</Properties>
</file>