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47643" w14:textId="64CF9328" w:rsidR="00227091" w:rsidRPr="00227091" w:rsidRDefault="00973566" w:rsidP="00227091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  <w:lang w:eastAsia="nb-NO"/>
        </w:rPr>
      </w:pPr>
      <w:r>
        <w:rPr>
          <w:rFonts w:eastAsia="Times New Roman"/>
          <w:color w:val="000000"/>
          <w:sz w:val="24"/>
          <w:szCs w:val="26"/>
          <w:lang w:eastAsia="nb-NO"/>
        </w:rPr>
        <w:t>Skjema</w:t>
      </w:r>
      <w:r w:rsidR="00227091" w:rsidRPr="00227091">
        <w:rPr>
          <w:rFonts w:eastAsia="Times New Roman"/>
          <w:color w:val="000000"/>
          <w:sz w:val="24"/>
          <w:szCs w:val="26"/>
          <w:lang w:eastAsia="nb-NO"/>
        </w:rPr>
        <w:t xml:space="preserve"> 5: Mal for gjennomføring av gruppemøter</w:t>
      </w:r>
    </w:p>
    <w:p w14:paraId="4989BE95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</w:p>
    <w:p w14:paraId="44613697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  <w:r w:rsidRPr="00227091">
        <w:rPr>
          <w:rFonts w:ascii="Calibri Light" w:eastAsia="Times New Roman" w:hAnsi="Calibri Light"/>
          <w:color w:val="508467"/>
          <w:sz w:val="18"/>
          <w:szCs w:val="18"/>
          <w:lang w:eastAsia="nb-NO"/>
        </w:rPr>
        <w:t>Introduksjon 15 min.:</w:t>
      </w:r>
    </w:p>
    <w:p w14:paraId="60781E3D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 xml:space="preserve">Ønsk velkommen og fortell kort om hensikten med møtet og hva en SAT er. </w:t>
      </w:r>
    </w:p>
    <w:p w14:paraId="7B2CECC3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Presenter deltakerne. Ta opp anonymitet og konfidensialitet. Opplysninger knyttes ikke til</w:t>
      </w:r>
    </w:p>
    <w:p w14:paraId="0583F68B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navn, men til gruppen som har kommet med den.</w:t>
      </w:r>
    </w:p>
    <w:p w14:paraId="3295F628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Møtet ledes som gruppemøte (eller flere smågrupper), avhengig av antall deltakere.</w:t>
      </w:r>
    </w:p>
    <w:p w14:paraId="3E113732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Alternativt kan instansene på forhånd ha blitt bedt om å forberede et innlegg hvor spørsmålene besvares. Legg i så fall inn tid til spørsmål og felles diskusjon til slutt.</w:t>
      </w:r>
    </w:p>
    <w:p w14:paraId="357F4AC3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Leder av SAT-prosessen leder møtet. Skriver av SAT-rapporten skriver referat.</w:t>
      </w:r>
    </w:p>
    <w:p w14:paraId="6F63ED42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</w:p>
    <w:p w14:paraId="6791F5AF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  <w:r w:rsidRPr="00227091">
        <w:rPr>
          <w:rFonts w:ascii="Calibri Light" w:eastAsia="Times New Roman" w:hAnsi="Calibri Light"/>
          <w:color w:val="508467"/>
          <w:sz w:val="18"/>
          <w:szCs w:val="18"/>
          <w:lang w:eastAsia="nb-NO"/>
        </w:rPr>
        <w:t>Spørsmål til møtet 1,5 - 2 t.</w:t>
      </w:r>
    </w:p>
    <w:p w14:paraId="658B2C63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1. Hvordan vil dere beskrive nåværende situasjon når det gjelder (tema for analyse) i (geografisk område)?</w:t>
      </w:r>
    </w:p>
    <w:p w14:paraId="2732CECC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Hva bekymrer dere?</w:t>
      </w:r>
    </w:p>
    <w:p w14:paraId="6334331C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b. Hvilke positive trekk vil dere fremheve?</w:t>
      </w:r>
    </w:p>
    <w:p w14:paraId="6499B28E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2. Hvilke tanker har dere gjort dere om årsaken til (tema for analyse) i (geografisk område)?</w:t>
      </w:r>
    </w:p>
    <w:p w14:paraId="7763D550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3. Hvordan vil dere beskrive utviklingen over tid når det gjelder (tema for analyse)?</w:t>
      </w:r>
    </w:p>
    <w:p w14:paraId="4BFB5533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Hvilke positive trekk ser dere?</w:t>
      </w:r>
    </w:p>
    <w:p w14:paraId="0400582D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b. Hvordan vil dere beskrive det som har vært negativt ved utviklingen over tid?</w:t>
      </w:r>
    </w:p>
    <w:p w14:paraId="1C43773D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4. Hvordan vil dere beskrive problemene eller konsekvensene som (tema for analyse) fører til?</w:t>
      </w:r>
    </w:p>
    <w:p w14:paraId="63421E2C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5. Hvilke grupper er særskilt utsatt?</w:t>
      </w:r>
    </w:p>
    <w:p w14:paraId="7A8C74F8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Hva er grunnen til dette?</w:t>
      </w:r>
    </w:p>
    <w:p w14:paraId="79703903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b. Hvilke andre grupper vil evt. kunne bli utsatt?</w:t>
      </w:r>
    </w:p>
    <w:p w14:paraId="61483015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6. Hvilke grupper ser ut til å klare seg bra?</w:t>
      </w:r>
    </w:p>
    <w:p w14:paraId="2969898B" w14:textId="77777777" w:rsidR="00227091" w:rsidRPr="00227091" w:rsidRDefault="00227091" w:rsidP="00227091">
      <w:pPr>
        <w:spacing w:after="160" w:line="240" w:lineRule="auto"/>
        <w:ind w:left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Hva er grunnen til dette?</w:t>
      </w:r>
    </w:p>
    <w:p w14:paraId="50CE7342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7. Hva gjøres for å løse (tema for analyse) i dag, slik dere ser det?</w:t>
      </w:r>
    </w:p>
    <w:p w14:paraId="1B289C0C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8. Hvilke planer foreligger?</w:t>
      </w:r>
    </w:p>
    <w:p w14:paraId="7FF72F81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9. Hva tenker dere at vi i denne tjenesten kan bidra med for å bedre situasjonen?</w:t>
      </w:r>
    </w:p>
    <w:p w14:paraId="48E65C14" w14:textId="77777777" w:rsidR="00227091" w:rsidRPr="00227091" w:rsidRDefault="00227091" w:rsidP="00227091">
      <w:pPr>
        <w:spacing w:after="160" w:line="240" w:lineRule="auto"/>
        <w:ind w:firstLine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a. Er det noe vi bør gjøre som vi ikke gjør i dag?</w:t>
      </w:r>
    </w:p>
    <w:p w14:paraId="48673A9D" w14:textId="77777777" w:rsidR="00227091" w:rsidRPr="00227091" w:rsidRDefault="00227091" w:rsidP="00227091">
      <w:pPr>
        <w:spacing w:after="160" w:line="240" w:lineRule="auto"/>
        <w:ind w:left="708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b. Er det noe vi bør gjøre annerledes?</w:t>
      </w:r>
    </w:p>
    <w:p w14:paraId="3B408096" w14:textId="77777777" w:rsidR="00227091" w:rsidRPr="00227091" w:rsidRDefault="00227091" w:rsidP="00227091">
      <w:pPr>
        <w:spacing w:after="160" w:line="240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10. Er det noe dere tenker vi har behov for å vite og som vi ikke har kommet inn på?</w:t>
      </w:r>
    </w:p>
    <w:p w14:paraId="3491D562" w14:textId="77777777" w:rsidR="00227091" w:rsidRPr="00227091" w:rsidRDefault="00227091" w:rsidP="00227091">
      <w:pPr>
        <w:spacing w:after="160" w:line="276" w:lineRule="auto"/>
        <w:rPr>
          <w:rFonts w:ascii="Calibri" w:hAnsi="Calibri"/>
          <w:color w:val="000000"/>
          <w:sz w:val="18"/>
          <w:szCs w:val="18"/>
          <w:lang w:eastAsia="nb-NO"/>
        </w:rPr>
      </w:pPr>
    </w:p>
    <w:p w14:paraId="59B3D0BD" w14:textId="77777777" w:rsidR="00227091" w:rsidRPr="00227091" w:rsidRDefault="00227091" w:rsidP="00227091">
      <w:pPr>
        <w:keepNext/>
        <w:keepLines/>
        <w:spacing w:before="40" w:after="160" w:line="276" w:lineRule="auto"/>
        <w:outlineLvl w:val="4"/>
        <w:rPr>
          <w:rFonts w:ascii="Calibri Light" w:eastAsia="Times New Roman" w:hAnsi="Calibri Light"/>
          <w:color w:val="508467"/>
          <w:sz w:val="18"/>
          <w:szCs w:val="18"/>
          <w:lang w:eastAsia="nb-NO"/>
        </w:rPr>
      </w:pPr>
      <w:r w:rsidRPr="00227091">
        <w:rPr>
          <w:rFonts w:ascii="Calibri Light" w:eastAsia="Times New Roman" w:hAnsi="Calibri Light"/>
          <w:color w:val="508467"/>
          <w:sz w:val="18"/>
          <w:szCs w:val="18"/>
          <w:lang w:eastAsia="nb-NO"/>
        </w:rPr>
        <w:t>Avslutning 5 min.</w:t>
      </w:r>
    </w:p>
    <w:p w14:paraId="53FD2939" w14:textId="322341AE" w:rsidR="00973566" w:rsidRPr="00227091" w:rsidRDefault="00227091" w:rsidP="00227091">
      <w:pPr>
        <w:spacing w:after="160" w:line="276" w:lineRule="auto"/>
        <w:rPr>
          <w:rFonts w:ascii="Calibri" w:hAnsi="Calibri"/>
          <w:color w:val="000000"/>
          <w:sz w:val="18"/>
          <w:szCs w:val="18"/>
          <w:lang w:eastAsia="nb-NO"/>
        </w:rPr>
      </w:pPr>
      <w:r w:rsidRPr="00227091">
        <w:rPr>
          <w:rFonts w:ascii="Calibri" w:hAnsi="Calibri"/>
          <w:color w:val="000000"/>
          <w:sz w:val="18"/>
          <w:szCs w:val="18"/>
          <w:lang w:eastAsia="nb-NO"/>
        </w:rPr>
        <w:t>Takke for fremmøte og bidrag, orientere kort om videre fremdrift.</w:t>
      </w:r>
    </w:p>
    <w:sectPr w:rsidR="00973566" w:rsidRPr="00227091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DD532" w14:textId="77777777" w:rsidR="00227091" w:rsidRDefault="00227091" w:rsidP="00703F76">
      <w:pPr>
        <w:spacing w:line="240" w:lineRule="auto"/>
      </w:pPr>
      <w:r>
        <w:separator/>
      </w:r>
    </w:p>
  </w:endnote>
  <w:endnote w:type="continuationSeparator" w:id="0">
    <w:p w14:paraId="353E3D97" w14:textId="77777777" w:rsidR="00227091" w:rsidRDefault="00227091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82FA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6B25B571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81FF3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227091">
      <w:rPr>
        <w:rStyle w:val="Sidetall"/>
        <w:noProof/>
      </w:rPr>
      <w:t>1</w:t>
    </w:r>
    <w:r>
      <w:rPr>
        <w:rStyle w:val="Sidetall"/>
      </w:rPr>
      <w:fldChar w:fldCharType="end"/>
    </w:r>
  </w:p>
  <w:p w14:paraId="2F4E9055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52A94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2570B8B" wp14:editId="606279B5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73E63" w14:textId="77777777" w:rsidR="00227091" w:rsidRDefault="00227091" w:rsidP="00703F76">
      <w:pPr>
        <w:spacing w:line="240" w:lineRule="auto"/>
      </w:pPr>
      <w:r>
        <w:separator/>
      </w:r>
    </w:p>
  </w:footnote>
  <w:footnote w:type="continuationSeparator" w:id="0">
    <w:p w14:paraId="53A2B23A" w14:textId="77777777" w:rsidR="00227091" w:rsidRDefault="00227091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C86AA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4A9FB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41286E31" wp14:editId="471817D4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076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091"/>
    <w:rsid w:val="000024E2"/>
    <w:rsid w:val="00016298"/>
    <w:rsid w:val="00063A72"/>
    <w:rsid w:val="000B0B97"/>
    <w:rsid w:val="000D113D"/>
    <w:rsid w:val="001C5224"/>
    <w:rsid w:val="001E776D"/>
    <w:rsid w:val="00227091"/>
    <w:rsid w:val="00250789"/>
    <w:rsid w:val="00301D31"/>
    <w:rsid w:val="00430385"/>
    <w:rsid w:val="0047760B"/>
    <w:rsid w:val="00554D90"/>
    <w:rsid w:val="005C39E5"/>
    <w:rsid w:val="005F7A7D"/>
    <w:rsid w:val="0068430B"/>
    <w:rsid w:val="006D3C7B"/>
    <w:rsid w:val="006D6001"/>
    <w:rsid w:val="00703F76"/>
    <w:rsid w:val="007A0E55"/>
    <w:rsid w:val="00960868"/>
    <w:rsid w:val="00973566"/>
    <w:rsid w:val="00973DF1"/>
    <w:rsid w:val="00AC033D"/>
    <w:rsid w:val="00B16D1A"/>
    <w:rsid w:val="00B73C81"/>
    <w:rsid w:val="00BA4EE7"/>
    <w:rsid w:val="00BE18C0"/>
    <w:rsid w:val="00BE7970"/>
    <w:rsid w:val="00C0217D"/>
    <w:rsid w:val="00C96C8F"/>
    <w:rsid w:val="00C97BF6"/>
    <w:rsid w:val="00CB05FA"/>
    <w:rsid w:val="00CD4B97"/>
    <w:rsid w:val="00D63273"/>
    <w:rsid w:val="00D84BD9"/>
    <w:rsid w:val="00D908D7"/>
    <w:rsid w:val="00F41F7B"/>
    <w:rsid w:val="00FA20D9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EE3BBD"/>
  <w15:chartTrackingRefBased/>
  <w15:docId w15:val="{4660B350-CC67-45E4-B22A-10A0F725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7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5A2A9E-4BD9-464E-980F-CAD344BB4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27F044-C0D7-43ED-BAC9-6F4A56F7803A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4df6e483-d641-4d94-bcf7-a345db2ecd6b"/>
    <ds:schemaRef ds:uri="http://schemas.openxmlformats.org/package/2006/metadata/core-properties"/>
    <ds:schemaRef ds:uri="http://www.w3.org/XML/1998/namespace"/>
    <ds:schemaRef ds:uri="c477f1d7-8495-401d-96d8-87d6be20e424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E5B2B52-ECBC-459B-9329-E28C738A53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(7).dotx</Template>
  <TotalTime>4</TotalTime>
  <Pages>1</Pages>
  <Words>292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2</cp:revision>
  <cp:lastPrinted>2021-08-27T07:46:00Z</cp:lastPrinted>
  <dcterms:created xsi:type="dcterms:W3CDTF">2025-08-05T08:43:00Z</dcterms:created>
  <dcterms:modified xsi:type="dcterms:W3CDTF">2025-08-05T08:43:00Z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2022-06-16T12:52:14Z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ba42ccee-7c64-45a5-980e-1e9dff4ebe3e</vt:lpwstr>
  </property>
  <property fmtid="{D5CDD505-2E9C-101B-9397-08002B2CF9AE}" pid="10" name="MSIP_Label_7a2396b7-5846-48ff-8468-5f49f8ad722a_ContentBits">
    <vt:lpwstr>0</vt:lpwstr>
  </property>
</Properties>
</file>