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4BB2C" w14:textId="77777777" w:rsidR="00BE18C0" w:rsidRPr="00BE18C0" w:rsidRDefault="00BE18C0" w:rsidP="00BE18C0"/>
    <w:p w14:paraId="63ED79D9" w14:textId="77777777" w:rsidR="0026036F" w:rsidRPr="0026036F" w:rsidRDefault="0026036F" w:rsidP="0026036F">
      <w:pPr>
        <w:spacing w:line="276" w:lineRule="auto"/>
        <w:rPr>
          <w:sz w:val="24"/>
        </w:rPr>
      </w:pPr>
      <w:r w:rsidRPr="0026036F">
        <w:rPr>
          <w:sz w:val="24"/>
        </w:rPr>
        <w:t>Vedlegg 1: Rollefordeling i teamet</w:t>
      </w:r>
    </w:p>
    <w:p w14:paraId="28686535" w14:textId="77777777" w:rsidR="0026036F" w:rsidRPr="0026036F" w:rsidRDefault="0026036F" w:rsidP="0026036F">
      <w:pPr>
        <w:spacing w:line="276" w:lineRule="auto"/>
        <w:rPr>
          <w:sz w:val="17"/>
        </w:rPr>
      </w:pPr>
    </w:p>
    <w:p w14:paraId="47FF60E5" w14:textId="77777777" w:rsidR="0026036F" w:rsidRPr="0026036F" w:rsidRDefault="0026036F" w:rsidP="0026036F">
      <w:pPr>
        <w:spacing w:line="276" w:lineRule="auto"/>
        <w:rPr>
          <w:sz w:val="17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920"/>
      </w:tblGrid>
      <w:tr w:rsidR="0026036F" w:rsidRPr="0026036F" w14:paraId="25E12B81" w14:textId="77777777" w:rsidTr="004F0885">
        <w:tc>
          <w:tcPr>
            <w:tcW w:w="7920" w:type="dxa"/>
          </w:tcPr>
          <w:p w14:paraId="2B350556" w14:textId="77777777" w:rsidR="0026036F" w:rsidRPr="0026036F" w:rsidRDefault="0026036F" w:rsidP="0026036F">
            <w:pPr>
              <w:spacing w:line="276" w:lineRule="auto"/>
              <w:rPr>
                <w:i/>
                <w:sz w:val="17"/>
                <w:szCs w:val="22"/>
                <w:u w:val="single"/>
              </w:rPr>
            </w:pPr>
            <w:r w:rsidRPr="0026036F">
              <w:rPr>
                <w:i/>
                <w:sz w:val="17"/>
                <w:szCs w:val="22"/>
                <w:u w:val="single"/>
              </w:rPr>
              <w:t>Hva:                                                                                                    Ansvarlig:</w:t>
            </w:r>
          </w:p>
          <w:p w14:paraId="2C1A8D69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11AFAE78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Prosjektleder:</w:t>
            </w:r>
          </w:p>
          <w:p w14:paraId="1BC4E359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Innkalle til, forberede og lede alle møter i kartleggingen</w:t>
            </w:r>
          </w:p>
          <w:p w14:paraId="6B52982F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Fininnstille agenda og spørsmål til møtene</w:t>
            </w:r>
          </w:p>
          <w:p w14:paraId="5AA52E85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0DF69071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470FF6A6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 xml:space="preserve">Skriver: </w:t>
            </w:r>
          </w:p>
          <w:p w14:paraId="4A760F9A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 xml:space="preserve">- Skrive referater fra alle møtene i kartleggingen </w:t>
            </w:r>
          </w:p>
          <w:p w14:paraId="2E4163DC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Skrive SAT-rapporten</w:t>
            </w:r>
          </w:p>
          <w:p w14:paraId="1DA0AB64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37DBE535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09F4FFD8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Hovedansvarlig(e) for innhenting av kvantitative data:</w:t>
            </w:r>
          </w:p>
          <w:p w14:paraId="1707AFED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1CF4E241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79989234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6D2DD6BD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Hovedansvarlig(e) for innhenting av kvalitative data:</w:t>
            </w:r>
          </w:p>
          <w:p w14:paraId="129408A0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541B8E42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402D534B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</w:tc>
      </w:tr>
    </w:tbl>
    <w:p w14:paraId="4A4EC3BD" w14:textId="005B7E98" w:rsidR="00BE18C0" w:rsidRDefault="00BE18C0" w:rsidP="00BE18C0"/>
    <w:p w14:paraId="51144F14" w14:textId="64379D2D" w:rsidR="00C70351" w:rsidRDefault="00C70351" w:rsidP="00BE18C0"/>
    <w:p w14:paraId="4495AFDF" w14:textId="237C1B36" w:rsidR="00C70351" w:rsidRDefault="00C70351" w:rsidP="00BE18C0"/>
    <w:p w14:paraId="6B2CA81A" w14:textId="111F6CEF" w:rsidR="00C70351" w:rsidRDefault="00C70351" w:rsidP="00BE18C0"/>
    <w:p w14:paraId="7DA2C8D7" w14:textId="312053A0" w:rsidR="00C70351" w:rsidRDefault="00C70351" w:rsidP="00BE18C0"/>
    <w:p w14:paraId="4034F160" w14:textId="4E763BA6" w:rsidR="00C70351" w:rsidRDefault="00C70351" w:rsidP="00BE18C0"/>
    <w:p w14:paraId="28DB2699" w14:textId="4F529F33" w:rsidR="00C70351" w:rsidRDefault="00C70351" w:rsidP="00BE18C0"/>
    <w:p w14:paraId="2FB251DA" w14:textId="71290071" w:rsidR="00C70351" w:rsidRDefault="00C70351" w:rsidP="00BE18C0"/>
    <w:p w14:paraId="4D02EC68" w14:textId="3768191B" w:rsidR="00C70351" w:rsidRDefault="00C70351" w:rsidP="00BE18C0"/>
    <w:p w14:paraId="2F97F2A2" w14:textId="25C3C5A1" w:rsidR="00C70351" w:rsidRDefault="00C70351" w:rsidP="00BE18C0"/>
    <w:p w14:paraId="62817213" w14:textId="6A158E4C" w:rsidR="00C70351" w:rsidRDefault="00C70351" w:rsidP="00BE18C0"/>
    <w:p w14:paraId="5800EF65" w14:textId="5991A692" w:rsidR="00C70351" w:rsidRDefault="00C70351" w:rsidP="00BE18C0"/>
    <w:p w14:paraId="43B01817" w14:textId="60DE7750" w:rsidR="00C70351" w:rsidRDefault="00C70351" w:rsidP="00BE18C0"/>
    <w:p w14:paraId="51941592" w14:textId="4E2AFA46" w:rsidR="00C70351" w:rsidRDefault="00C70351" w:rsidP="00BE18C0"/>
    <w:p w14:paraId="61D03F5F" w14:textId="491DEF6F" w:rsidR="00C70351" w:rsidRDefault="00C70351" w:rsidP="00BE18C0"/>
    <w:p w14:paraId="1C774D4B" w14:textId="77777777" w:rsidR="00C70351" w:rsidRPr="00BE18C0" w:rsidRDefault="00C70351" w:rsidP="00BE18C0">
      <w:bookmarkStart w:id="0" w:name="_GoBack"/>
      <w:bookmarkEnd w:id="0"/>
    </w:p>
    <w:sectPr w:rsidR="00C70351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2AD53" w14:textId="77777777" w:rsidR="0026036F" w:rsidRDefault="0026036F" w:rsidP="00703F76">
      <w:pPr>
        <w:spacing w:line="240" w:lineRule="auto"/>
      </w:pPr>
      <w:r>
        <w:separator/>
      </w:r>
    </w:p>
  </w:endnote>
  <w:endnote w:type="continuationSeparator" w:id="0">
    <w:p w14:paraId="1F9436FB" w14:textId="77777777" w:rsidR="0026036F" w:rsidRDefault="0026036F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9930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061AC532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A0FF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7A9442BC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59695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6E51D940" wp14:editId="550862C9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FCB79" w14:textId="77777777" w:rsidR="0026036F" w:rsidRDefault="0026036F" w:rsidP="00703F76">
      <w:pPr>
        <w:spacing w:line="240" w:lineRule="auto"/>
      </w:pPr>
      <w:r>
        <w:separator/>
      </w:r>
    </w:p>
  </w:footnote>
  <w:footnote w:type="continuationSeparator" w:id="0">
    <w:p w14:paraId="2A979880" w14:textId="77777777" w:rsidR="0026036F" w:rsidRDefault="0026036F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91889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45814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724501FC" wp14:editId="5C6A1FC6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36F"/>
    <w:rsid w:val="000024E2"/>
    <w:rsid w:val="00016298"/>
    <w:rsid w:val="00063A72"/>
    <w:rsid w:val="000D113D"/>
    <w:rsid w:val="001C5224"/>
    <w:rsid w:val="001E776D"/>
    <w:rsid w:val="00250789"/>
    <w:rsid w:val="0026036F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70351"/>
    <w:rsid w:val="00C96C8F"/>
    <w:rsid w:val="00C97BF6"/>
    <w:rsid w:val="00CB05FA"/>
    <w:rsid w:val="00CD4B97"/>
    <w:rsid w:val="00D63273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99BBCC"/>
  <w15:chartTrackingRefBased/>
  <w15:docId w15:val="{F89D84D2-8762-404B-A2A5-3C0C1F7FF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26036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3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2E3A0596-74EB-4CF5-8F83-815C05ABFA61}"/>
</file>

<file path=customXml/itemProps2.xml><?xml version="1.0" encoding="utf-8"?>
<ds:datastoreItem xmlns:ds="http://schemas.openxmlformats.org/officeDocument/2006/customXml" ds:itemID="{79652FF7-C68B-4D44-A704-E0C703AEF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A6A529-7C97-49AD-9499-DFC18D781DC9}">
  <ds:schemaRefs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df6e483-d641-4d94-bcf7-a345db2ecd6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(3)</Template>
  <TotalTime>23</TotalTime>
  <Pages>1</Pages>
  <Words>78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3</cp:revision>
  <cp:lastPrinted>2022-06-27T10:39:00Z</cp:lastPrinted>
  <dcterms:created xsi:type="dcterms:W3CDTF">2022-06-16T12:48:00Z</dcterms:created>
  <dcterms:modified xsi:type="dcterms:W3CDTF">2022-06-27T10:47:00Z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2022-06-16T12:48:41Z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80f1c45e-ac1c-4a13-ab2a-17bb4f767418</vt:lpwstr>
  </property>
  <property fmtid="{D5CDD505-2E9C-101B-9397-08002B2CF9AE}" pid="10" name="MSIP_Label_7a2396b7-5846-48ff-8468-5f49f8ad722a_ContentBits">
    <vt:lpwstr>0</vt:lpwstr>
  </property>
</Properties>
</file>