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46954" w14:textId="77777777" w:rsidR="00BE18C0" w:rsidRPr="00BE18C0" w:rsidRDefault="00BE18C0" w:rsidP="00BE18C0"/>
    <w:p w14:paraId="4EB975FF" w14:textId="77777777" w:rsidR="002811BD" w:rsidRPr="002811BD" w:rsidRDefault="002811BD" w:rsidP="002811BD">
      <w:pPr>
        <w:keepNext/>
        <w:keepLines/>
        <w:spacing w:before="280" w:after="240" w:line="276" w:lineRule="auto"/>
        <w:outlineLvl w:val="1"/>
        <w:rPr>
          <w:rFonts w:eastAsia="Times New Roman"/>
          <w:color w:val="000000"/>
          <w:sz w:val="24"/>
          <w:szCs w:val="26"/>
        </w:rPr>
      </w:pPr>
      <w:r w:rsidRPr="002811BD">
        <w:rPr>
          <w:rFonts w:eastAsia="Times New Roman"/>
          <w:color w:val="000000"/>
          <w:sz w:val="24"/>
          <w:szCs w:val="26"/>
        </w:rPr>
        <w:t>Vedlegg 2: Målformulering og problemstilling</w:t>
      </w:r>
    </w:p>
    <w:p w14:paraId="3BF09BDB" w14:textId="77777777" w:rsidR="002811BD" w:rsidRPr="002811BD" w:rsidRDefault="002811BD" w:rsidP="002811BD">
      <w:pPr>
        <w:spacing w:line="276" w:lineRule="auto"/>
        <w:rPr>
          <w:rFonts w:ascii="Tahoma" w:hAnsi="Tahoma" w:cs="Tahoma"/>
          <w:b/>
          <w:sz w:val="28"/>
          <w:szCs w:val="28"/>
        </w:rPr>
      </w:pPr>
    </w:p>
    <w:tbl>
      <w:tblPr>
        <w:tblStyle w:val="Tabellrutenett2"/>
        <w:tblW w:w="0" w:type="auto"/>
        <w:tblLook w:val="04A0" w:firstRow="1" w:lastRow="0" w:firstColumn="1" w:lastColumn="0" w:noHBand="0" w:noVBand="1"/>
      </w:tblPr>
      <w:tblGrid>
        <w:gridCol w:w="7920"/>
      </w:tblGrid>
      <w:tr w:rsidR="002811BD" w:rsidRPr="002811BD" w14:paraId="3B6D3119" w14:textId="77777777" w:rsidTr="004F0885">
        <w:tc>
          <w:tcPr>
            <w:tcW w:w="7920" w:type="dxa"/>
          </w:tcPr>
          <w:p w14:paraId="1897E50C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  <w:r w:rsidRPr="002811BD">
              <w:rPr>
                <w:sz w:val="17"/>
                <w:szCs w:val="22"/>
                <w:u w:val="single"/>
              </w:rPr>
              <w:t>Overordnet målsetting:</w:t>
            </w:r>
          </w:p>
          <w:p w14:paraId="163AB196" w14:textId="77777777" w:rsidR="002811BD" w:rsidRPr="002811BD" w:rsidRDefault="002811BD" w:rsidP="002811BD">
            <w:pPr>
              <w:spacing w:line="276" w:lineRule="auto"/>
              <w:rPr>
                <w:rFonts w:ascii="Calibri" w:eastAsia="Times New Roman" w:hAnsi="Calibri"/>
                <w:sz w:val="17"/>
                <w:szCs w:val="22"/>
                <w:lang w:eastAsia="nb-NO"/>
              </w:rPr>
            </w:pPr>
          </w:p>
          <w:p w14:paraId="64BB921E" w14:textId="77777777" w:rsidR="002811BD" w:rsidRPr="002811BD" w:rsidRDefault="002811BD" w:rsidP="002811BD">
            <w:pPr>
              <w:spacing w:line="276" w:lineRule="auto"/>
              <w:rPr>
                <w:rFonts w:ascii="Calibri" w:eastAsia="Times New Roman" w:hAnsi="Calibri"/>
                <w:sz w:val="17"/>
                <w:szCs w:val="22"/>
                <w:lang w:eastAsia="nb-NO"/>
              </w:rPr>
            </w:pPr>
          </w:p>
          <w:p w14:paraId="0AE185CF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  <w:p w14:paraId="08D701D0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2811BD" w:rsidRPr="002811BD" w14:paraId="31A26EAC" w14:textId="77777777" w:rsidTr="004F0885">
        <w:tc>
          <w:tcPr>
            <w:tcW w:w="7920" w:type="dxa"/>
          </w:tcPr>
          <w:p w14:paraId="6701702F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  <w:r w:rsidRPr="002811BD">
              <w:rPr>
                <w:sz w:val="17"/>
                <w:szCs w:val="22"/>
                <w:u w:val="single"/>
              </w:rPr>
              <w:t>Delmålsettinger:</w:t>
            </w:r>
          </w:p>
          <w:p w14:paraId="3D39AEB0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  <w:p w14:paraId="68EF7A30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  <w:p w14:paraId="462F84FD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  <w:p w14:paraId="280DB9ED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2811BD" w:rsidRPr="002811BD" w14:paraId="228FBE8D" w14:textId="77777777" w:rsidTr="004F0885">
        <w:tc>
          <w:tcPr>
            <w:tcW w:w="7920" w:type="dxa"/>
          </w:tcPr>
          <w:p w14:paraId="3F7C9174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  <w:r w:rsidRPr="002811BD">
              <w:rPr>
                <w:sz w:val="17"/>
                <w:szCs w:val="22"/>
                <w:u w:val="single"/>
              </w:rPr>
              <w:t>Problemstilling:</w:t>
            </w:r>
          </w:p>
          <w:p w14:paraId="28E4E83B" w14:textId="77777777" w:rsidR="002811BD" w:rsidRPr="002811BD" w:rsidRDefault="002811BD" w:rsidP="002811BD">
            <w:pPr>
              <w:spacing w:line="276" w:lineRule="auto"/>
              <w:rPr>
                <w:rFonts w:ascii="Segoe UI" w:eastAsia="Times New Roman" w:hAnsi="Segoe UI" w:cs="Segoe UI"/>
                <w:sz w:val="21"/>
                <w:szCs w:val="21"/>
                <w:lang w:eastAsia="nb-NO"/>
              </w:rPr>
            </w:pPr>
          </w:p>
          <w:p w14:paraId="70ADF825" w14:textId="77777777" w:rsidR="002811BD" w:rsidRPr="002811BD" w:rsidRDefault="002811BD" w:rsidP="002811BD">
            <w:pPr>
              <w:spacing w:line="276" w:lineRule="auto"/>
              <w:rPr>
                <w:rFonts w:ascii="Segoe UI" w:eastAsia="Times New Roman" w:hAnsi="Segoe UI" w:cs="Segoe UI"/>
                <w:sz w:val="21"/>
                <w:szCs w:val="21"/>
                <w:lang w:eastAsia="nb-NO"/>
              </w:rPr>
            </w:pPr>
          </w:p>
          <w:p w14:paraId="5D15A60A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2811BD" w:rsidRPr="002811BD" w14:paraId="4A0D32D6" w14:textId="77777777" w:rsidTr="004F0885">
        <w:tc>
          <w:tcPr>
            <w:tcW w:w="7920" w:type="dxa"/>
          </w:tcPr>
          <w:p w14:paraId="7F8DF6CB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  <w:r w:rsidRPr="002811BD">
              <w:rPr>
                <w:sz w:val="17"/>
                <w:szCs w:val="22"/>
                <w:u w:val="single"/>
              </w:rPr>
              <w:t>Målgruppe:</w:t>
            </w:r>
          </w:p>
          <w:p w14:paraId="0441C635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  <w:p w14:paraId="6A5D877D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  <w:p w14:paraId="2123B502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  <w:p w14:paraId="71E3C519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2811BD" w:rsidRPr="002811BD" w14:paraId="3ED258E4" w14:textId="77777777" w:rsidTr="004F0885">
        <w:tc>
          <w:tcPr>
            <w:tcW w:w="7920" w:type="dxa"/>
          </w:tcPr>
          <w:p w14:paraId="7764252A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  <w:r w:rsidRPr="002811BD">
              <w:rPr>
                <w:sz w:val="17"/>
                <w:szCs w:val="22"/>
                <w:u w:val="single"/>
              </w:rPr>
              <w:t>Tema for analysen:</w:t>
            </w:r>
          </w:p>
          <w:p w14:paraId="57F2ABE6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</w:p>
          <w:p w14:paraId="13B98946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</w:p>
          <w:p w14:paraId="4FD3F96D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</w:p>
          <w:p w14:paraId="1214B0E1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</w:p>
        </w:tc>
      </w:tr>
      <w:tr w:rsidR="002811BD" w:rsidRPr="002811BD" w14:paraId="088A5BD5" w14:textId="77777777" w:rsidTr="004F0885">
        <w:tc>
          <w:tcPr>
            <w:tcW w:w="7920" w:type="dxa"/>
          </w:tcPr>
          <w:p w14:paraId="26A902AA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  <w:r w:rsidRPr="002811BD">
              <w:rPr>
                <w:sz w:val="17"/>
                <w:szCs w:val="22"/>
                <w:u w:val="single"/>
              </w:rPr>
              <w:t>Geografisk område:</w:t>
            </w:r>
          </w:p>
          <w:p w14:paraId="3CD7F373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</w:p>
          <w:p w14:paraId="43A34564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</w:p>
          <w:p w14:paraId="69A9D329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</w:p>
          <w:p w14:paraId="3316B0D3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</w:p>
        </w:tc>
      </w:tr>
    </w:tbl>
    <w:p w14:paraId="3EF1B14D" w14:textId="77777777" w:rsidR="00BE18C0" w:rsidRPr="00BE18C0" w:rsidRDefault="00BE18C0" w:rsidP="00BE18C0"/>
    <w:sectPr w:rsidR="00BE18C0" w:rsidRPr="00BE18C0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232F3" w14:textId="77777777" w:rsidR="002811BD" w:rsidRDefault="002811BD" w:rsidP="00703F76">
      <w:pPr>
        <w:spacing w:line="240" w:lineRule="auto"/>
      </w:pPr>
      <w:r>
        <w:separator/>
      </w:r>
    </w:p>
  </w:endnote>
  <w:endnote w:type="continuationSeparator" w:id="0">
    <w:p w14:paraId="4EC8BEC1" w14:textId="77777777" w:rsidR="002811BD" w:rsidRDefault="002811BD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60F45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3674CC4B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A38D7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2</w:t>
    </w:r>
    <w:r>
      <w:rPr>
        <w:rStyle w:val="Sidetall"/>
      </w:rPr>
      <w:fldChar w:fldCharType="end"/>
    </w:r>
  </w:p>
  <w:p w14:paraId="4CF36034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0CD4C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0116119D" wp14:editId="46AE5C92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FECEF" w14:textId="77777777" w:rsidR="002811BD" w:rsidRDefault="002811BD" w:rsidP="00703F76">
      <w:pPr>
        <w:spacing w:line="240" w:lineRule="auto"/>
      </w:pPr>
      <w:r>
        <w:separator/>
      </w:r>
    </w:p>
  </w:footnote>
  <w:footnote w:type="continuationSeparator" w:id="0">
    <w:p w14:paraId="0A595434" w14:textId="77777777" w:rsidR="002811BD" w:rsidRDefault="002811BD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F3C44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6A019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52ED0604" wp14:editId="6A0C9DFE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192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1BD"/>
    <w:rsid w:val="000024E2"/>
    <w:rsid w:val="00016298"/>
    <w:rsid w:val="00063A72"/>
    <w:rsid w:val="000D113D"/>
    <w:rsid w:val="001C5224"/>
    <w:rsid w:val="001E776D"/>
    <w:rsid w:val="00250789"/>
    <w:rsid w:val="002811BD"/>
    <w:rsid w:val="00301D31"/>
    <w:rsid w:val="00430385"/>
    <w:rsid w:val="0047760B"/>
    <w:rsid w:val="00554D90"/>
    <w:rsid w:val="005C39E5"/>
    <w:rsid w:val="005F7A7D"/>
    <w:rsid w:val="006D3C7B"/>
    <w:rsid w:val="006D6001"/>
    <w:rsid w:val="00703F76"/>
    <w:rsid w:val="007A0E55"/>
    <w:rsid w:val="00960868"/>
    <w:rsid w:val="00973DF1"/>
    <w:rsid w:val="00AC033D"/>
    <w:rsid w:val="00AC586E"/>
    <w:rsid w:val="00B16D1A"/>
    <w:rsid w:val="00B2530A"/>
    <w:rsid w:val="00B73C81"/>
    <w:rsid w:val="00BA4EE7"/>
    <w:rsid w:val="00BE18C0"/>
    <w:rsid w:val="00BE7970"/>
    <w:rsid w:val="00C0217D"/>
    <w:rsid w:val="00C557C2"/>
    <w:rsid w:val="00C96C8F"/>
    <w:rsid w:val="00C97BF6"/>
    <w:rsid w:val="00CB05FA"/>
    <w:rsid w:val="00CD4B97"/>
    <w:rsid w:val="00D63273"/>
    <w:rsid w:val="00D908D7"/>
    <w:rsid w:val="00F41F7B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CC43127"/>
  <w15:chartTrackingRefBased/>
  <w15:docId w15:val="{7122A271-718C-4C61-8DD6-F30176F73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  <w:style w:type="table" w:customStyle="1" w:styleId="Tabellrutenett2">
    <w:name w:val="Tabellrutenett2"/>
    <w:basedOn w:val="Vanligtabell"/>
    <w:next w:val="Tabellrutenett"/>
    <w:uiPriority w:val="59"/>
    <w:rsid w:val="002811B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39"/>
    <w:rsid w:val="00281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%20(4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  <Filmer xmlns="c477f1d7-8495-401d-96d8-87d6be20e42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3" ma:contentTypeDescription="Opprett et nytt dokument." ma:contentTypeScope="" ma:versionID="ddfae0ad101470cccca7d1fa2da1e557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285b5b7b1c49e660c27c01180224fbb6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Fil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  <xsd:element name="Filmer" ma:index="10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CCD6ED-11D0-4598-A5A2-AB09F0B73C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CCD587-DFD5-4A31-B6E8-62255CAD3F26}">
  <ds:schemaRefs>
    <ds:schemaRef ds:uri="http://purl.org/dc/elements/1.1/"/>
    <ds:schemaRef ds:uri="http://schemas.microsoft.com/office/2006/metadata/properties"/>
    <ds:schemaRef ds:uri="4df6e483-d641-4d94-bcf7-a345db2ecd6b"/>
    <ds:schemaRef ds:uri="http://purl.org/dc/terms/"/>
    <ds:schemaRef ds:uri="http://schemas.microsoft.com/office/infopath/2007/PartnerControls"/>
    <ds:schemaRef ds:uri="c477f1d7-8495-401d-96d8-87d6be20e424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3EB5754-1EE1-4CA7-8B02-2D7B521694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f1d7-8495-401d-96d8-87d6be20e424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 (4).dotx</Template>
  <TotalTime>2</TotalTime>
  <Pages>1</Pages>
  <Words>29</Words>
  <Characters>154</Characters>
  <Application>Microsoft Office Word</Application>
  <DocSecurity>4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Lava Dawood</cp:lastModifiedBy>
  <cp:revision>2</cp:revision>
  <cp:lastPrinted>2021-08-27T07:46:00Z</cp:lastPrinted>
  <dcterms:created xsi:type="dcterms:W3CDTF">2025-07-08T12:15:00Z</dcterms:created>
  <dcterms:modified xsi:type="dcterms:W3CDTF">2025-07-08T12:15:00Z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2022-06-16T12:49:16Z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7b79c803-eb91-4460-887d-4cb19ffd1b01</vt:lpwstr>
  </property>
  <property fmtid="{D5CDD505-2E9C-101B-9397-08002B2CF9AE}" pid="10" name="MSIP_Label_7a2396b7-5846-48ff-8468-5f49f8ad722a_ContentBits">
    <vt:lpwstr>0</vt:lpwstr>
  </property>
</Properties>
</file>