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89C675" w14:textId="77777777" w:rsidR="00BE18C0" w:rsidRPr="00BE18C0" w:rsidRDefault="00BE18C0" w:rsidP="00BE18C0"/>
    <w:p w14:paraId="538F4B79" w14:textId="77777777" w:rsidR="00C007AE" w:rsidRPr="00C007AE" w:rsidRDefault="00C007AE" w:rsidP="00C007AE">
      <w:pPr>
        <w:keepNext/>
        <w:keepLines/>
        <w:spacing w:before="280" w:after="240" w:line="276" w:lineRule="auto"/>
        <w:outlineLvl w:val="1"/>
        <w:rPr>
          <w:rFonts w:eastAsia="Times New Roman"/>
          <w:color w:val="000000"/>
          <w:sz w:val="24"/>
          <w:szCs w:val="26"/>
        </w:rPr>
      </w:pPr>
      <w:r w:rsidRPr="00C007AE">
        <w:rPr>
          <w:rFonts w:eastAsia="Times New Roman"/>
          <w:color w:val="000000"/>
          <w:sz w:val="24"/>
          <w:szCs w:val="26"/>
        </w:rPr>
        <w:t>Vedlegg 3: Plan for situasjonsanalysen</w:t>
      </w:r>
    </w:p>
    <w:p w14:paraId="3B4F3A0C" w14:textId="77777777" w:rsidR="00C007AE" w:rsidRPr="00C007AE" w:rsidRDefault="00C007AE" w:rsidP="00C007AE">
      <w:pPr>
        <w:spacing w:line="276" w:lineRule="auto"/>
        <w:rPr>
          <w:sz w:val="17"/>
        </w:rPr>
      </w:pPr>
    </w:p>
    <w:tbl>
      <w:tblPr>
        <w:tblStyle w:val="Tabellrutenett2"/>
        <w:tblW w:w="0" w:type="auto"/>
        <w:tblLook w:val="04A0" w:firstRow="1" w:lastRow="0" w:firstColumn="1" w:lastColumn="0" w:noHBand="0" w:noVBand="1"/>
      </w:tblPr>
      <w:tblGrid>
        <w:gridCol w:w="4065"/>
        <w:gridCol w:w="1884"/>
        <w:gridCol w:w="1971"/>
      </w:tblGrid>
      <w:tr w:rsidR="00C007AE" w:rsidRPr="00C007AE" w14:paraId="09E2F9B5" w14:textId="77777777" w:rsidTr="004F0885"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/>
            <w:hideMark/>
          </w:tcPr>
          <w:p w14:paraId="6972B713" w14:textId="77777777" w:rsidR="00C007AE" w:rsidRPr="00C007AE" w:rsidRDefault="00C007AE" w:rsidP="00C007AE">
            <w:pPr>
              <w:spacing w:line="276" w:lineRule="auto"/>
              <w:rPr>
                <w:b/>
                <w:sz w:val="17"/>
                <w:szCs w:val="22"/>
              </w:rPr>
            </w:pPr>
            <w:r w:rsidRPr="00C007AE">
              <w:rPr>
                <w:b/>
                <w:sz w:val="17"/>
                <w:szCs w:val="22"/>
              </w:rPr>
              <w:t>Hva: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/>
            <w:hideMark/>
          </w:tcPr>
          <w:p w14:paraId="70E63023" w14:textId="77777777" w:rsidR="00C007AE" w:rsidRPr="00C007AE" w:rsidRDefault="00C007AE" w:rsidP="00C007AE">
            <w:pPr>
              <w:spacing w:line="276" w:lineRule="auto"/>
              <w:rPr>
                <w:b/>
                <w:sz w:val="17"/>
                <w:szCs w:val="22"/>
              </w:rPr>
            </w:pPr>
            <w:r w:rsidRPr="00C007AE">
              <w:rPr>
                <w:b/>
                <w:sz w:val="17"/>
                <w:szCs w:val="22"/>
              </w:rPr>
              <w:t>Ansvarlig: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/>
            <w:hideMark/>
          </w:tcPr>
          <w:p w14:paraId="49D19F8E" w14:textId="77777777" w:rsidR="00C007AE" w:rsidRPr="00C007AE" w:rsidRDefault="00C007AE" w:rsidP="00C007AE">
            <w:pPr>
              <w:spacing w:line="276" w:lineRule="auto"/>
              <w:rPr>
                <w:b/>
                <w:sz w:val="17"/>
                <w:szCs w:val="22"/>
              </w:rPr>
            </w:pPr>
            <w:r w:rsidRPr="00C007AE">
              <w:rPr>
                <w:b/>
                <w:sz w:val="17"/>
                <w:szCs w:val="22"/>
              </w:rPr>
              <w:t>Dato:</w:t>
            </w:r>
          </w:p>
        </w:tc>
      </w:tr>
      <w:tr w:rsidR="00C007AE" w:rsidRPr="00C007AE" w14:paraId="4AE8C142" w14:textId="77777777" w:rsidTr="004F0885"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2568A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>Opplæring fra KORUS</w:t>
            </w:r>
          </w:p>
          <w:p w14:paraId="000ED869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  <w:p w14:paraId="5490D350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  <w:p w14:paraId="5307937B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1C0FB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53B39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>Dag 1:</w:t>
            </w:r>
          </w:p>
          <w:p w14:paraId="04FDAB9D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>Dag 2:</w:t>
            </w:r>
          </w:p>
          <w:p w14:paraId="12AD5877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>Dag 3:</w:t>
            </w:r>
          </w:p>
          <w:p w14:paraId="1F278A13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>Dag 4:</w:t>
            </w:r>
          </w:p>
        </w:tc>
      </w:tr>
      <w:tr w:rsidR="00C007AE" w:rsidRPr="00C007AE" w14:paraId="2A7DF645" w14:textId="77777777" w:rsidTr="004F0885"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AF052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>Innkalle til:</w:t>
            </w:r>
          </w:p>
          <w:p w14:paraId="7BF2507A" w14:textId="77777777" w:rsidR="00C007AE" w:rsidRPr="00C007AE" w:rsidRDefault="00C007AE" w:rsidP="00C007AE">
            <w:pPr>
              <w:numPr>
                <w:ilvl w:val="0"/>
                <w:numId w:val="2"/>
              </w:numPr>
              <w:spacing w:line="276" w:lineRule="auto"/>
              <w:contextualSpacing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 xml:space="preserve">Møte med samarbeidspartnere </w:t>
            </w:r>
          </w:p>
          <w:p w14:paraId="1A065E98" w14:textId="77777777" w:rsidR="00C007AE" w:rsidRPr="00C007AE" w:rsidRDefault="00C007AE" w:rsidP="00C007AE">
            <w:pPr>
              <w:spacing w:line="276" w:lineRule="auto"/>
              <w:ind w:left="720"/>
              <w:contextualSpacing/>
              <w:rPr>
                <w:sz w:val="17"/>
                <w:szCs w:val="22"/>
              </w:rPr>
            </w:pPr>
            <w:r w:rsidRPr="00C007AE">
              <w:rPr>
                <w:i/>
                <w:sz w:val="17"/>
                <w:szCs w:val="22"/>
              </w:rPr>
              <w:t xml:space="preserve">(fyll inn deltakere her)                                                            </w:t>
            </w:r>
          </w:p>
          <w:p w14:paraId="0167B3E1" w14:textId="77777777" w:rsidR="00C007AE" w:rsidRPr="00C007AE" w:rsidRDefault="00C007AE" w:rsidP="00C007AE">
            <w:pPr>
              <w:numPr>
                <w:ilvl w:val="0"/>
                <w:numId w:val="2"/>
              </w:numPr>
              <w:spacing w:line="276" w:lineRule="auto"/>
              <w:contextualSpacing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 xml:space="preserve">Åpent møte </w:t>
            </w:r>
          </w:p>
          <w:p w14:paraId="026C7D3C" w14:textId="77777777" w:rsidR="00C007AE" w:rsidRPr="00C007AE" w:rsidRDefault="00C007AE" w:rsidP="00C007AE">
            <w:pPr>
              <w:spacing w:line="276" w:lineRule="auto"/>
              <w:ind w:left="720"/>
              <w:contextualSpacing/>
              <w:rPr>
                <w:i/>
                <w:sz w:val="17"/>
                <w:szCs w:val="22"/>
              </w:rPr>
            </w:pPr>
            <w:r w:rsidRPr="00C007AE">
              <w:rPr>
                <w:i/>
                <w:sz w:val="17"/>
                <w:szCs w:val="22"/>
              </w:rPr>
              <w:t>(fyll inn deltakere her)</w:t>
            </w:r>
          </w:p>
          <w:p w14:paraId="170D06A5" w14:textId="77777777" w:rsidR="00C007AE" w:rsidRPr="00C007AE" w:rsidRDefault="00C007AE" w:rsidP="00C007AE">
            <w:pPr>
              <w:numPr>
                <w:ilvl w:val="0"/>
                <w:numId w:val="2"/>
              </w:numPr>
              <w:spacing w:line="276" w:lineRule="auto"/>
              <w:contextualSpacing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>Målgruppemøte</w:t>
            </w:r>
          </w:p>
          <w:p w14:paraId="69C4AE7B" w14:textId="77777777" w:rsidR="00C007AE" w:rsidRPr="00C007AE" w:rsidRDefault="00C007AE" w:rsidP="00C007AE">
            <w:pPr>
              <w:spacing w:line="276" w:lineRule="auto"/>
              <w:ind w:left="720"/>
              <w:contextualSpacing/>
              <w:rPr>
                <w:i/>
                <w:sz w:val="17"/>
                <w:szCs w:val="22"/>
              </w:rPr>
            </w:pPr>
            <w:r w:rsidRPr="00C007AE">
              <w:rPr>
                <w:i/>
                <w:sz w:val="17"/>
                <w:szCs w:val="22"/>
              </w:rPr>
              <w:t>(fyll inn deltakere her, anonymisert)</w:t>
            </w:r>
          </w:p>
          <w:p w14:paraId="3966A1A1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35FBA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C2BEC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</w:tr>
      <w:tr w:rsidR="00C007AE" w:rsidRPr="00C007AE" w14:paraId="525B7D39" w14:textId="77777777" w:rsidTr="004F0885"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D805F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 xml:space="preserve">Innhente data:                                   </w:t>
            </w:r>
          </w:p>
          <w:p w14:paraId="4712850B" w14:textId="77777777" w:rsidR="00C007AE" w:rsidRPr="00C007AE" w:rsidRDefault="00C007AE" w:rsidP="00C007AE">
            <w:pPr>
              <w:numPr>
                <w:ilvl w:val="0"/>
                <w:numId w:val="2"/>
              </w:numPr>
              <w:spacing w:line="276" w:lineRule="auto"/>
              <w:contextualSpacing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 xml:space="preserve">Avholde internmøte kvalitative data </w:t>
            </w:r>
          </w:p>
          <w:p w14:paraId="2C86CA3E" w14:textId="77777777" w:rsidR="00C007AE" w:rsidRPr="00C007AE" w:rsidRDefault="00C007AE" w:rsidP="00C007AE">
            <w:pPr>
              <w:numPr>
                <w:ilvl w:val="0"/>
                <w:numId w:val="2"/>
              </w:numPr>
              <w:spacing w:line="276" w:lineRule="auto"/>
              <w:contextualSpacing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 xml:space="preserve">Innhente kvantitative data </w:t>
            </w:r>
          </w:p>
          <w:p w14:paraId="4A097ECB" w14:textId="77777777" w:rsidR="00C007AE" w:rsidRPr="00C007AE" w:rsidRDefault="00C007AE" w:rsidP="00C007AE">
            <w:pPr>
              <w:numPr>
                <w:ilvl w:val="0"/>
                <w:numId w:val="2"/>
              </w:numPr>
              <w:spacing w:line="276" w:lineRule="auto"/>
              <w:contextualSpacing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 xml:space="preserve">Avholde internmøte kvantitative data     </w:t>
            </w:r>
          </w:p>
          <w:p w14:paraId="69521C84" w14:textId="77777777" w:rsidR="00C007AE" w:rsidRPr="00C007AE" w:rsidRDefault="00C007AE" w:rsidP="00C007AE">
            <w:pPr>
              <w:numPr>
                <w:ilvl w:val="0"/>
                <w:numId w:val="2"/>
              </w:numPr>
              <w:spacing w:line="276" w:lineRule="auto"/>
              <w:contextualSpacing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 xml:space="preserve">Avholde møte med samarbeidspartnere                                  </w:t>
            </w:r>
          </w:p>
          <w:p w14:paraId="0E1CEDF1" w14:textId="77777777" w:rsidR="00C007AE" w:rsidRPr="00C007AE" w:rsidRDefault="00C007AE" w:rsidP="00C007AE">
            <w:pPr>
              <w:numPr>
                <w:ilvl w:val="0"/>
                <w:numId w:val="2"/>
              </w:numPr>
              <w:spacing w:line="276" w:lineRule="auto"/>
              <w:contextualSpacing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 xml:space="preserve">Avholde åpent møte </w:t>
            </w:r>
          </w:p>
          <w:p w14:paraId="06E0DEF1" w14:textId="77777777" w:rsidR="00C007AE" w:rsidRPr="00C007AE" w:rsidRDefault="00C007AE" w:rsidP="00C007AE">
            <w:pPr>
              <w:numPr>
                <w:ilvl w:val="0"/>
                <w:numId w:val="2"/>
              </w:numPr>
              <w:spacing w:line="276" w:lineRule="auto"/>
              <w:contextualSpacing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 xml:space="preserve">Avholde målgruppemøte  </w:t>
            </w:r>
          </w:p>
          <w:p w14:paraId="7BD5735A" w14:textId="77777777" w:rsidR="00C007AE" w:rsidRPr="00C007AE" w:rsidRDefault="00C007AE" w:rsidP="00C007AE">
            <w:pPr>
              <w:numPr>
                <w:ilvl w:val="0"/>
                <w:numId w:val="2"/>
              </w:numPr>
              <w:spacing w:line="276" w:lineRule="auto"/>
              <w:contextualSpacing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 xml:space="preserve">Gjennomføre eventuelle intervjuer                              </w:t>
            </w:r>
          </w:p>
          <w:p w14:paraId="46B73F8D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DE7CD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28CAC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</w:tr>
      <w:tr w:rsidR="00C007AE" w:rsidRPr="00C007AE" w14:paraId="0BE07E27" w14:textId="77777777" w:rsidTr="004F0885"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FCC46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>Analyse:</w:t>
            </w:r>
          </w:p>
          <w:p w14:paraId="16AC67BC" w14:textId="77777777" w:rsidR="00C007AE" w:rsidRPr="00C007AE" w:rsidRDefault="00C007AE" w:rsidP="00C007AE">
            <w:pPr>
              <w:numPr>
                <w:ilvl w:val="0"/>
                <w:numId w:val="2"/>
              </w:numPr>
              <w:spacing w:line="276" w:lineRule="auto"/>
              <w:contextualSpacing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>Avholde internt analysemøte etter datainnsamling</w:t>
            </w:r>
          </w:p>
          <w:p w14:paraId="6F1443A7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44BE2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024CC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</w:tr>
      <w:tr w:rsidR="00C007AE" w:rsidRPr="00C007AE" w14:paraId="1ABC974B" w14:textId="77777777" w:rsidTr="004F0885"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4620E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>Tiltaksplan utarbeides:</w:t>
            </w:r>
          </w:p>
          <w:p w14:paraId="46427C4A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0E7A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3583B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</w:tr>
      <w:tr w:rsidR="00C007AE" w:rsidRPr="00C007AE" w14:paraId="1E095957" w14:textId="77777777" w:rsidTr="004F0885"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4D324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>Rapport foreligger:</w:t>
            </w:r>
          </w:p>
          <w:p w14:paraId="6424DD13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2094D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BC24B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</w:tr>
      <w:tr w:rsidR="00C007AE" w:rsidRPr="00C007AE" w14:paraId="6DEA481F" w14:textId="77777777" w:rsidTr="004F0885"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52AE2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>SAT-rapport legges frem og distribueres:</w:t>
            </w:r>
          </w:p>
          <w:p w14:paraId="2C3B01FF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8665B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B9F48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</w:tr>
    </w:tbl>
    <w:p w14:paraId="4FDDCB97" w14:textId="46D3D4E3" w:rsidR="00BE18C0" w:rsidRDefault="00BE18C0" w:rsidP="00BE18C0"/>
    <w:p w14:paraId="479AF629" w14:textId="55499CDB" w:rsidR="0012044F" w:rsidRDefault="0012044F" w:rsidP="00BE18C0"/>
    <w:p w14:paraId="0413633E" w14:textId="03507F26" w:rsidR="0012044F" w:rsidRDefault="0012044F" w:rsidP="00BE18C0"/>
    <w:p w14:paraId="422A7B8B" w14:textId="00E9939A" w:rsidR="0012044F" w:rsidRDefault="0012044F" w:rsidP="00BE18C0"/>
    <w:p w14:paraId="1BD023B5" w14:textId="41B8F67F" w:rsidR="0012044F" w:rsidRDefault="0012044F" w:rsidP="00BE18C0">
      <w:bookmarkStart w:id="0" w:name="_GoBack"/>
      <w:bookmarkEnd w:id="0"/>
    </w:p>
    <w:p w14:paraId="6FD534D9" w14:textId="7AAE6386" w:rsidR="0012044F" w:rsidRDefault="0012044F" w:rsidP="00BE18C0"/>
    <w:p w14:paraId="0F2D122E" w14:textId="77777777" w:rsidR="0012044F" w:rsidRPr="00BE18C0" w:rsidRDefault="0012044F" w:rsidP="00BE18C0"/>
    <w:sectPr w:rsidR="0012044F" w:rsidRPr="00BE18C0" w:rsidSect="00554D90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985" w:right="1985" w:bottom="1418" w:left="198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2C90E3" w14:textId="77777777" w:rsidR="00C007AE" w:rsidRDefault="00C007AE" w:rsidP="00703F76">
      <w:pPr>
        <w:spacing w:line="240" w:lineRule="auto"/>
      </w:pPr>
      <w:r>
        <w:separator/>
      </w:r>
    </w:p>
  </w:endnote>
  <w:endnote w:type="continuationSeparator" w:id="0">
    <w:p w14:paraId="510130C4" w14:textId="77777777" w:rsidR="00C007AE" w:rsidRDefault="00C007AE" w:rsidP="00703F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Quire Sans">
    <w:altName w:val="Times New Roman"/>
    <w:charset w:val="00"/>
    <w:family w:val="swiss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BDBDFA" w14:textId="77777777" w:rsidR="001E776D" w:rsidRDefault="001E776D" w:rsidP="00BA4EE7">
    <w:pPr>
      <w:pStyle w:val="Bunntekst"/>
      <w:framePr w:wrap="none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end"/>
    </w:r>
  </w:p>
  <w:p w14:paraId="1A2DF684" w14:textId="77777777" w:rsidR="001E776D" w:rsidRDefault="001E776D" w:rsidP="001E776D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C8F828" w14:textId="77777777" w:rsidR="001E776D" w:rsidRDefault="001E776D" w:rsidP="007A0E55">
    <w:pPr>
      <w:pStyle w:val="Bunntekst"/>
      <w:framePr w:hSpace="851" w:wrap="notBeside" w:vAnchor="text" w:hAnchor="page" w:xAlign="right" w:y="1"/>
      <w:ind w:right="-85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separate"/>
    </w:r>
    <w:r>
      <w:rPr>
        <w:rStyle w:val="Sidetall"/>
        <w:noProof/>
      </w:rPr>
      <w:t>2</w:t>
    </w:r>
    <w:r>
      <w:rPr>
        <w:rStyle w:val="Sidetall"/>
      </w:rPr>
      <w:fldChar w:fldCharType="end"/>
    </w:r>
  </w:p>
  <w:p w14:paraId="6BE4FB75" w14:textId="77777777" w:rsidR="001E776D" w:rsidRPr="00B73C81" w:rsidRDefault="00B73C81" w:rsidP="00B73C81">
    <w:pPr>
      <w:pStyle w:val="Bunntekst"/>
      <w:ind w:left="-851"/>
      <w:rPr>
        <w:sz w:val="16"/>
        <w:szCs w:val="16"/>
      </w:rPr>
    </w:pPr>
    <w:r w:rsidRPr="00B73C81">
      <w:rPr>
        <w:sz w:val="16"/>
        <w:szCs w:val="16"/>
      </w:rPr>
      <w:t>Kompetansesenter rus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C1BA7" w14:textId="77777777" w:rsidR="00703F76" w:rsidRDefault="00D63273">
    <w:pPr>
      <w:pStyle w:val="Bunntekst"/>
    </w:pPr>
    <w:r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5F26C245" wp14:editId="6CF7C79A">
          <wp:simplePos x="0" y="0"/>
          <wp:positionH relativeFrom="column">
            <wp:posOffset>-718185</wp:posOffset>
          </wp:positionH>
          <wp:positionV relativeFrom="paragraph">
            <wp:posOffset>147955</wp:posOffset>
          </wp:positionV>
          <wp:extent cx="4018915" cy="215900"/>
          <wp:effectExtent l="0" t="0" r="0" b="0"/>
          <wp:wrapThrough wrapText="bothSides">
            <wp:wrapPolygon edited="0">
              <wp:start x="410" y="5082"/>
              <wp:lineTo x="410" y="16518"/>
              <wp:lineTo x="751" y="19059"/>
              <wp:lineTo x="1843" y="20329"/>
              <wp:lineTo x="2184" y="20329"/>
              <wp:lineTo x="7986" y="19059"/>
              <wp:lineTo x="7986" y="7624"/>
              <wp:lineTo x="1024" y="5082"/>
              <wp:lineTo x="410" y="5082"/>
            </wp:wrapPolygon>
          </wp:wrapThrough>
          <wp:docPr id="1" name="Bild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8915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DFEAE7" w14:textId="77777777" w:rsidR="00C007AE" w:rsidRDefault="00C007AE" w:rsidP="00703F76">
      <w:pPr>
        <w:spacing w:line="240" w:lineRule="auto"/>
      </w:pPr>
      <w:r>
        <w:separator/>
      </w:r>
    </w:p>
  </w:footnote>
  <w:footnote w:type="continuationSeparator" w:id="0">
    <w:p w14:paraId="35A841DF" w14:textId="77777777" w:rsidR="00C007AE" w:rsidRDefault="00C007AE" w:rsidP="00703F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119E7B" w14:textId="77777777" w:rsidR="001E776D" w:rsidRPr="00C96C8F" w:rsidRDefault="00C97BF6" w:rsidP="00C97BF6">
    <w:pPr>
      <w:pStyle w:val="Topptekst"/>
      <w:ind w:right="-851"/>
    </w:pPr>
    <w:r>
      <w:t>Skriv en kort pagina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A1A270" w14:textId="77777777" w:rsidR="00703F76" w:rsidRDefault="00CD4B97">
    <w:pPr>
      <w:pStyle w:val="Topptekst"/>
    </w:pPr>
    <w:r w:rsidRPr="00CD4B97">
      <w:rPr>
        <w:noProof/>
        <w:lang w:eastAsia="nb-NO"/>
      </w:rPr>
      <w:drawing>
        <wp:anchor distT="0" distB="0" distL="114300" distR="114300" simplePos="0" relativeHeight="251662336" behindDoc="0" locked="0" layoutInCell="1" allowOverlap="1" wp14:anchorId="3641B4A2" wp14:editId="11BB7290">
          <wp:simplePos x="0" y="0"/>
          <wp:positionH relativeFrom="column">
            <wp:posOffset>-633730</wp:posOffset>
          </wp:positionH>
          <wp:positionV relativeFrom="page">
            <wp:posOffset>609600</wp:posOffset>
          </wp:positionV>
          <wp:extent cx="986657" cy="468000"/>
          <wp:effectExtent l="0" t="0" r="4445" b="1905"/>
          <wp:wrapThrough wrapText="bothSides">
            <wp:wrapPolygon edited="0">
              <wp:start x="5285" y="0"/>
              <wp:lineTo x="0" y="0"/>
              <wp:lineTo x="0" y="21102"/>
              <wp:lineTo x="7789" y="21102"/>
              <wp:lineTo x="8345" y="18757"/>
              <wp:lineTo x="21419" y="9379"/>
              <wp:lineTo x="21419" y="0"/>
              <wp:lineTo x="8623" y="0"/>
              <wp:lineTo x="5285" y="0"/>
            </wp:wrapPolygon>
          </wp:wrapThrough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6657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F5673B"/>
    <w:multiLevelType w:val="hybridMultilevel"/>
    <w:tmpl w:val="CA66654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9078E1"/>
    <w:multiLevelType w:val="hybridMultilevel"/>
    <w:tmpl w:val="0884FB3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7AE"/>
    <w:rsid w:val="000024E2"/>
    <w:rsid w:val="00016298"/>
    <w:rsid w:val="00063A72"/>
    <w:rsid w:val="000D113D"/>
    <w:rsid w:val="0012044F"/>
    <w:rsid w:val="001C5224"/>
    <w:rsid w:val="001E776D"/>
    <w:rsid w:val="00250789"/>
    <w:rsid w:val="00301D31"/>
    <w:rsid w:val="00430385"/>
    <w:rsid w:val="0047760B"/>
    <w:rsid w:val="00554D90"/>
    <w:rsid w:val="005C39E5"/>
    <w:rsid w:val="005F7A7D"/>
    <w:rsid w:val="006D3C7B"/>
    <w:rsid w:val="006D6001"/>
    <w:rsid w:val="006F74CC"/>
    <w:rsid w:val="00703F76"/>
    <w:rsid w:val="007A0E55"/>
    <w:rsid w:val="00960868"/>
    <w:rsid w:val="00973DF1"/>
    <w:rsid w:val="00AC033D"/>
    <w:rsid w:val="00B16D1A"/>
    <w:rsid w:val="00B73C81"/>
    <w:rsid w:val="00BA4EE7"/>
    <w:rsid w:val="00BE18C0"/>
    <w:rsid w:val="00BE7970"/>
    <w:rsid w:val="00C007AE"/>
    <w:rsid w:val="00C0217D"/>
    <w:rsid w:val="00C96C8F"/>
    <w:rsid w:val="00C97BF6"/>
    <w:rsid w:val="00CB05FA"/>
    <w:rsid w:val="00CD4B97"/>
    <w:rsid w:val="00D63273"/>
    <w:rsid w:val="00D908D7"/>
    <w:rsid w:val="00F41F7B"/>
    <w:rsid w:val="00FF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3E7713B"/>
  <w15:chartTrackingRefBased/>
  <w15:docId w15:val="{339A301D-A0A4-457F-999B-2DF9DF2B3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nb-NO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6C8F"/>
    <w:pPr>
      <w:spacing w:line="264" w:lineRule="auto"/>
    </w:pPr>
    <w:rPr>
      <w:rFonts w:ascii="Verdana" w:hAnsi="Verdana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54D90"/>
    <w:pPr>
      <w:keepNext/>
      <w:keepLines/>
      <w:spacing w:before="480" w:after="240"/>
      <w:outlineLvl w:val="0"/>
    </w:pPr>
    <w:rPr>
      <w:rFonts w:ascii="Quire Sans" w:eastAsia="Times New Roman" w:hAnsi="Quire Sans"/>
      <w:color w:val="000000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54D90"/>
    <w:pPr>
      <w:keepNext/>
      <w:keepLines/>
      <w:spacing w:before="280" w:after="240"/>
      <w:outlineLvl w:val="1"/>
    </w:pPr>
    <w:rPr>
      <w:rFonts w:eastAsia="Times New Roman"/>
      <w:color w:val="000000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54D90"/>
    <w:pPr>
      <w:keepNext/>
      <w:keepLines/>
      <w:spacing w:before="280" w:after="240"/>
      <w:outlineLvl w:val="2"/>
    </w:pPr>
    <w:rPr>
      <w:rFonts w:eastAsia="Times New Roman"/>
      <w:color w:val="000000"/>
      <w:sz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54D90"/>
    <w:pPr>
      <w:keepNext/>
      <w:keepLines/>
      <w:spacing w:before="280" w:after="240"/>
      <w:outlineLvl w:val="3"/>
    </w:pPr>
    <w:rPr>
      <w:rFonts w:eastAsia="Times New Roman"/>
      <w:b/>
      <w:iCs/>
      <w:color w:val="00000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54D90"/>
    <w:pPr>
      <w:keepNext/>
      <w:keepLines/>
      <w:spacing w:before="40"/>
      <w:outlineLvl w:val="4"/>
    </w:pPr>
    <w:rPr>
      <w:rFonts w:ascii="Calibri Light" w:eastAsia="Times New Roman" w:hAnsi="Calibri Light"/>
      <w:color w:val="508467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703F76"/>
    <w:pPr>
      <w:contextualSpacing/>
    </w:pPr>
    <w:rPr>
      <w:rFonts w:ascii="Quire Sans" w:eastAsia="Times New Roman" w:hAnsi="Quire Sans"/>
      <w:spacing w:val="-10"/>
      <w:kern w:val="28"/>
      <w:sz w:val="56"/>
      <w:szCs w:val="56"/>
    </w:rPr>
  </w:style>
  <w:style w:type="character" w:customStyle="1" w:styleId="TittelTegn">
    <w:name w:val="Tittel Tegn"/>
    <w:link w:val="Tittel"/>
    <w:uiPriority w:val="10"/>
    <w:rsid w:val="00703F76"/>
    <w:rPr>
      <w:rFonts w:ascii="Quire Sans" w:eastAsia="Times New Roman" w:hAnsi="Quire Sans" w:cs="Times New Roman"/>
      <w:spacing w:val="-10"/>
      <w:kern w:val="28"/>
      <w:sz w:val="56"/>
      <w:szCs w:val="56"/>
    </w:rPr>
  </w:style>
  <w:style w:type="character" w:customStyle="1" w:styleId="Overskrift1Tegn">
    <w:name w:val="Overskrift 1 Tegn"/>
    <w:link w:val="Overskrift1"/>
    <w:uiPriority w:val="9"/>
    <w:rsid w:val="00554D90"/>
    <w:rPr>
      <w:rFonts w:ascii="Quire Sans" w:eastAsia="Times New Roman" w:hAnsi="Quire Sans" w:cs="Times New Roman"/>
      <w:color w:val="000000"/>
      <w:sz w:val="36"/>
      <w:szCs w:val="32"/>
    </w:rPr>
  </w:style>
  <w:style w:type="character" w:customStyle="1" w:styleId="Overskrift2Tegn">
    <w:name w:val="Overskrift 2 Tegn"/>
    <w:link w:val="Overskrift2"/>
    <w:uiPriority w:val="9"/>
    <w:rsid w:val="00554D90"/>
    <w:rPr>
      <w:rFonts w:ascii="Verdana" w:eastAsia="Times New Roman" w:hAnsi="Verdana" w:cs="Times New Roman"/>
      <w:color w:val="000000"/>
      <w:sz w:val="28"/>
      <w:szCs w:val="2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03F76"/>
    <w:pPr>
      <w:numPr>
        <w:ilvl w:val="1"/>
      </w:numPr>
      <w:spacing w:after="160"/>
    </w:pPr>
    <w:rPr>
      <w:rFonts w:eastAsia="Times New Roman"/>
      <w:color w:val="5A5A5A"/>
      <w:spacing w:val="15"/>
      <w:sz w:val="22"/>
      <w:szCs w:val="22"/>
    </w:rPr>
  </w:style>
  <w:style w:type="character" w:customStyle="1" w:styleId="UndertittelTegn">
    <w:name w:val="Undertittel Tegn"/>
    <w:link w:val="Undertittel"/>
    <w:uiPriority w:val="11"/>
    <w:rsid w:val="00703F76"/>
    <w:rPr>
      <w:rFonts w:ascii="Verdana" w:eastAsia="Times New Roman" w:hAnsi="Verdana"/>
      <w:color w:val="5A5A5A"/>
      <w:spacing w:val="15"/>
      <w:sz w:val="22"/>
      <w:szCs w:val="22"/>
    </w:rPr>
  </w:style>
  <w:style w:type="character" w:styleId="Svakutheving">
    <w:name w:val="Subtle Emphasis"/>
    <w:uiPriority w:val="19"/>
    <w:qFormat/>
    <w:rsid w:val="00703F76"/>
    <w:rPr>
      <w:rFonts w:ascii="Verdana" w:hAnsi="Verdana"/>
      <w:b w:val="0"/>
      <w:i/>
      <w:iCs/>
      <w:color w:val="7F7F7F"/>
    </w:rPr>
  </w:style>
  <w:style w:type="character" w:styleId="Utheving">
    <w:name w:val="Emphasis"/>
    <w:uiPriority w:val="20"/>
    <w:qFormat/>
    <w:rsid w:val="00703F76"/>
    <w:rPr>
      <w:rFonts w:ascii="Verdana" w:hAnsi="Verdana"/>
      <w:b w:val="0"/>
      <w:i/>
      <w:iCs/>
    </w:rPr>
  </w:style>
  <w:style w:type="character" w:styleId="Sterkutheving">
    <w:name w:val="Intense Emphasis"/>
    <w:uiPriority w:val="21"/>
    <w:qFormat/>
    <w:rsid w:val="00703F76"/>
    <w:rPr>
      <w:rFonts w:ascii="Verdana" w:hAnsi="Verdana"/>
      <w:b/>
      <w:i w:val="0"/>
      <w:iCs/>
      <w:color w:val="000000"/>
    </w:rPr>
  </w:style>
  <w:style w:type="paragraph" w:styleId="Topptekst">
    <w:name w:val="header"/>
    <w:basedOn w:val="Normal"/>
    <w:link w:val="TopptekstTegn"/>
    <w:uiPriority w:val="99"/>
    <w:unhideWhenUsed/>
    <w:rsid w:val="00C96C8F"/>
    <w:pPr>
      <w:tabs>
        <w:tab w:val="center" w:pos="4536"/>
        <w:tab w:val="right" w:pos="9072"/>
      </w:tabs>
      <w:jc w:val="right"/>
    </w:pPr>
    <w:rPr>
      <w:sz w:val="16"/>
    </w:rPr>
  </w:style>
  <w:style w:type="character" w:customStyle="1" w:styleId="TopptekstTegn">
    <w:name w:val="Topptekst Tegn"/>
    <w:link w:val="Topptekst"/>
    <w:uiPriority w:val="99"/>
    <w:rsid w:val="00C96C8F"/>
    <w:rPr>
      <w:rFonts w:ascii="Verdana" w:hAnsi="Verdana"/>
      <w:sz w:val="16"/>
    </w:rPr>
  </w:style>
  <w:style w:type="paragraph" w:styleId="Bunntekst">
    <w:name w:val="footer"/>
    <w:basedOn w:val="Normal"/>
    <w:link w:val="BunntekstTegn"/>
    <w:uiPriority w:val="99"/>
    <w:unhideWhenUsed/>
    <w:rsid w:val="00703F7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703F76"/>
    <w:rPr>
      <w:rFonts w:ascii="Verdana" w:hAnsi="Verdana"/>
    </w:rPr>
  </w:style>
  <w:style w:type="paragraph" w:styleId="Ingenmellomrom">
    <w:name w:val="No Spacing"/>
    <w:link w:val="IngenmellomromTegn"/>
    <w:uiPriority w:val="1"/>
    <w:qFormat/>
    <w:rsid w:val="00703F76"/>
    <w:rPr>
      <w:rFonts w:eastAsia="Times New Roman"/>
      <w:sz w:val="22"/>
      <w:szCs w:val="22"/>
      <w:lang w:val="en-US"/>
    </w:rPr>
  </w:style>
  <w:style w:type="character" w:customStyle="1" w:styleId="IngenmellomromTegn">
    <w:name w:val="Ingen mellomrom Tegn"/>
    <w:link w:val="Ingenmellomrom"/>
    <w:uiPriority w:val="1"/>
    <w:rsid w:val="00703F76"/>
    <w:rPr>
      <w:rFonts w:eastAsia="Times New Roman"/>
      <w:sz w:val="22"/>
      <w:szCs w:val="22"/>
      <w:lang w:val="en-US" w:eastAsia="zh-CN"/>
    </w:rPr>
  </w:style>
  <w:style w:type="paragraph" w:customStyle="1" w:styleId="BasicParagraph">
    <w:name w:val="[Basic Paragraph]"/>
    <w:basedOn w:val="Normal"/>
    <w:uiPriority w:val="99"/>
    <w:rsid w:val="00703F7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customStyle="1" w:styleId="Stikktittelforside">
    <w:name w:val="Stikktittel forside"/>
    <w:basedOn w:val="Normal"/>
    <w:qFormat/>
    <w:rsid w:val="00703F76"/>
    <w:rPr>
      <w:b/>
      <w:sz w:val="28"/>
    </w:rPr>
  </w:style>
  <w:style w:type="paragraph" w:customStyle="1" w:styleId="Undertekstforside">
    <w:name w:val="Undertekst forside"/>
    <w:basedOn w:val="Normal"/>
    <w:qFormat/>
    <w:rsid w:val="00703F76"/>
  </w:style>
  <w:style w:type="character" w:styleId="Sidetall">
    <w:name w:val="page number"/>
    <w:uiPriority w:val="99"/>
    <w:semiHidden/>
    <w:unhideWhenUsed/>
    <w:rsid w:val="001E776D"/>
    <w:rPr>
      <w:rFonts w:ascii="Verdana" w:hAnsi="Verdana"/>
      <w:b w:val="0"/>
      <w:i w:val="0"/>
      <w:sz w:val="16"/>
    </w:rPr>
  </w:style>
  <w:style w:type="paragraph" w:styleId="Overskriftforinnholdsfortegnelse">
    <w:name w:val="TOC Heading"/>
    <w:basedOn w:val="Overskrift2"/>
    <w:next w:val="Normal"/>
    <w:uiPriority w:val="39"/>
    <w:unhideWhenUsed/>
    <w:qFormat/>
    <w:rsid w:val="00554D90"/>
    <w:pPr>
      <w:spacing w:before="0" w:after="140" w:line="420" w:lineRule="exact"/>
      <w:outlineLvl w:val="9"/>
    </w:pPr>
    <w:rPr>
      <w:rFonts w:ascii="Quire Sans" w:hAnsi="Quire Sans"/>
      <w:bCs/>
      <w:sz w:val="36"/>
      <w:szCs w:val="28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554D90"/>
    <w:pPr>
      <w:tabs>
        <w:tab w:val="left" w:pos="440"/>
        <w:tab w:val="right" w:pos="9054"/>
      </w:tabs>
      <w:spacing w:before="330" w:after="110" w:line="330" w:lineRule="exact"/>
      <w:contextualSpacing/>
    </w:pPr>
    <w:rPr>
      <w:rFonts w:cs="Calibri"/>
      <w:b/>
      <w:bCs/>
      <w:sz w:val="22"/>
      <w:szCs w:val="20"/>
    </w:rPr>
  </w:style>
  <w:style w:type="paragraph" w:styleId="INNH2">
    <w:name w:val="toc 2"/>
    <w:basedOn w:val="Normal"/>
    <w:next w:val="Normal"/>
    <w:autoRedefine/>
    <w:uiPriority w:val="39"/>
    <w:unhideWhenUsed/>
    <w:rsid w:val="00554D90"/>
    <w:pPr>
      <w:tabs>
        <w:tab w:val="left" w:pos="1151"/>
        <w:tab w:val="right" w:pos="9054"/>
      </w:tabs>
      <w:spacing w:after="110" w:line="330" w:lineRule="exact"/>
      <w:ind w:left="1151" w:hanging="709"/>
      <w:contextualSpacing/>
    </w:pPr>
    <w:rPr>
      <w:rFonts w:cs="Calibri"/>
      <w:iCs/>
      <w:noProof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554D90"/>
    <w:pPr>
      <w:tabs>
        <w:tab w:val="left" w:pos="1320"/>
        <w:tab w:val="left" w:pos="1985"/>
        <w:tab w:val="right" w:pos="9054"/>
      </w:tabs>
      <w:spacing w:after="110" w:line="330" w:lineRule="exact"/>
      <w:ind w:left="1985" w:hanging="851"/>
      <w:contextualSpacing/>
    </w:pPr>
    <w:rPr>
      <w:rFonts w:cs="Calibri"/>
      <w:noProof/>
      <w:szCs w:val="20"/>
    </w:rPr>
  </w:style>
  <w:style w:type="character" w:styleId="Hyperkobling">
    <w:name w:val="Hyperlink"/>
    <w:uiPriority w:val="99"/>
    <w:unhideWhenUsed/>
    <w:rsid w:val="00BA4EE7"/>
    <w:rPr>
      <w:color w:val="508467"/>
      <w:u w:val="single"/>
      <w:bdr w:val="none" w:sz="0" w:space="0" w:color="auto"/>
    </w:rPr>
  </w:style>
  <w:style w:type="character" w:customStyle="1" w:styleId="Overskrift3Tegn">
    <w:name w:val="Overskrift 3 Tegn"/>
    <w:link w:val="Overskrift3"/>
    <w:uiPriority w:val="9"/>
    <w:semiHidden/>
    <w:rsid w:val="00554D90"/>
    <w:rPr>
      <w:rFonts w:ascii="Verdana" w:eastAsia="Times New Roman" w:hAnsi="Verdana" w:cs="Times New Roman"/>
      <w:color w:val="000000"/>
    </w:rPr>
  </w:style>
  <w:style w:type="character" w:customStyle="1" w:styleId="Overskrift4Tegn">
    <w:name w:val="Overskrift 4 Tegn"/>
    <w:link w:val="Overskrift4"/>
    <w:uiPriority w:val="9"/>
    <w:semiHidden/>
    <w:rsid w:val="00554D90"/>
    <w:rPr>
      <w:rFonts w:ascii="Verdana" w:eastAsia="Times New Roman" w:hAnsi="Verdana" w:cs="Times New Roman"/>
      <w:b/>
      <w:iCs/>
      <w:color w:val="000000"/>
      <w:sz w:val="20"/>
    </w:rPr>
  </w:style>
  <w:style w:type="character" w:customStyle="1" w:styleId="Overskrift5Tegn">
    <w:name w:val="Overskrift 5 Tegn"/>
    <w:link w:val="Overskrift5"/>
    <w:uiPriority w:val="9"/>
    <w:semiHidden/>
    <w:rsid w:val="00554D90"/>
    <w:rPr>
      <w:rFonts w:ascii="Calibri Light" w:eastAsia="Times New Roman" w:hAnsi="Calibri Light" w:cs="Times New Roman"/>
      <w:color w:val="508467"/>
    </w:rPr>
  </w:style>
  <w:style w:type="paragraph" w:customStyle="1" w:styleId="Ingress">
    <w:name w:val="Ingress"/>
    <w:basedOn w:val="Normal"/>
    <w:next w:val="Normal"/>
    <w:qFormat/>
    <w:rsid w:val="00554D90"/>
    <w:pPr>
      <w:spacing w:after="200"/>
      <w:contextualSpacing/>
    </w:pPr>
    <w:rPr>
      <w:sz w:val="24"/>
    </w:rPr>
  </w:style>
  <w:style w:type="table" w:styleId="Vanligtabell4">
    <w:name w:val="Plain Table 4"/>
    <w:basedOn w:val="Vanligtabell"/>
    <w:uiPriority w:val="44"/>
    <w:rsid w:val="00554D9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Tabell">
    <w:name w:val="Tabell"/>
    <w:basedOn w:val="Normal"/>
    <w:qFormat/>
    <w:rsid w:val="00554D90"/>
    <w:pPr>
      <w:spacing w:before="110" w:after="110" w:line="330" w:lineRule="exact"/>
    </w:pPr>
    <w:rPr>
      <w:rFonts w:ascii="Calibri" w:hAnsi="Calibri"/>
      <w:sz w:val="22"/>
    </w:rPr>
  </w:style>
  <w:style w:type="table" w:styleId="Rutenettabell4-uthevingsfarge2">
    <w:name w:val="Grid Table 4 Accent 2"/>
    <w:basedOn w:val="Vanligtabell"/>
    <w:uiPriority w:val="49"/>
    <w:rsid w:val="00554D90"/>
    <w:tblPr>
      <w:tblStyleRowBandSize w:val="1"/>
      <w:tblStyleColBandSize w:val="1"/>
      <w:tblBorders>
        <w:top w:val="single" w:sz="4" w:space="0" w:color="D7EDF3"/>
        <w:left w:val="single" w:sz="4" w:space="0" w:color="D7EDF3"/>
        <w:bottom w:val="single" w:sz="4" w:space="0" w:color="D7EDF3"/>
        <w:right w:val="single" w:sz="4" w:space="0" w:color="D7EDF3"/>
        <w:insideH w:val="single" w:sz="4" w:space="0" w:color="D7EDF3"/>
        <w:insideV w:val="single" w:sz="4" w:space="0" w:color="D7EDF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BEE2EC"/>
          <w:left w:val="single" w:sz="4" w:space="0" w:color="BEE2EC"/>
          <w:bottom w:val="single" w:sz="4" w:space="0" w:color="BEE2EC"/>
          <w:right w:val="single" w:sz="4" w:space="0" w:color="BEE2EC"/>
          <w:insideH w:val="nil"/>
          <w:insideV w:val="nil"/>
        </w:tcBorders>
        <w:shd w:val="clear" w:color="auto" w:fill="BEE2EC"/>
      </w:tcPr>
    </w:tblStylePr>
    <w:tblStylePr w:type="lastRow">
      <w:rPr>
        <w:b/>
        <w:bCs/>
      </w:rPr>
      <w:tblPr/>
      <w:tcPr>
        <w:tcBorders>
          <w:top w:val="double" w:sz="4" w:space="0" w:color="BEE2E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/>
      </w:tcPr>
    </w:tblStylePr>
    <w:tblStylePr w:type="band1Horz">
      <w:tblPr/>
      <w:tcPr>
        <w:shd w:val="clear" w:color="auto" w:fill="F1F9FB"/>
      </w:tcPr>
    </w:tblStylePr>
  </w:style>
  <w:style w:type="character" w:styleId="Sterk">
    <w:name w:val="Strong"/>
    <w:uiPriority w:val="22"/>
    <w:qFormat/>
    <w:rsid w:val="00B16D1A"/>
    <w:rPr>
      <w:b/>
      <w:bCs/>
    </w:rPr>
  </w:style>
  <w:style w:type="paragraph" w:styleId="Bildetekst">
    <w:name w:val="caption"/>
    <w:basedOn w:val="Normal"/>
    <w:next w:val="Normal"/>
    <w:uiPriority w:val="35"/>
    <w:unhideWhenUsed/>
    <w:qFormat/>
    <w:rsid w:val="00B16D1A"/>
    <w:pPr>
      <w:spacing w:before="110" w:after="880"/>
    </w:pPr>
    <w:rPr>
      <w:i/>
      <w:iCs/>
      <w:color w:val="000000"/>
      <w:sz w:val="18"/>
      <w:szCs w:val="18"/>
    </w:rPr>
  </w:style>
  <w:style w:type="paragraph" w:styleId="Listeavsnitt">
    <w:name w:val="List Paragraph"/>
    <w:basedOn w:val="Normal"/>
    <w:uiPriority w:val="34"/>
    <w:qFormat/>
    <w:rsid w:val="00063A72"/>
    <w:pPr>
      <w:spacing w:line="300" w:lineRule="exact"/>
      <w:ind w:left="720"/>
      <w:contextualSpacing/>
    </w:pPr>
    <w:rPr>
      <w:rFonts w:ascii="Calibri" w:hAnsi="Calibri"/>
      <w:sz w:val="22"/>
    </w:rPr>
  </w:style>
  <w:style w:type="table" w:styleId="Rutenettabell4-uthevingsfarge1">
    <w:name w:val="Grid Table 4 Accent 1"/>
    <w:basedOn w:val="Vanligtabell"/>
    <w:uiPriority w:val="49"/>
    <w:rsid w:val="00C97BF6"/>
    <w:tblPr>
      <w:tblStyleRowBandSize w:val="1"/>
      <w:tblStyleColBandSize w:val="1"/>
      <w:tblBorders>
        <w:top w:val="single" w:sz="4" w:space="0" w:color="ABCCB9"/>
        <w:left w:val="single" w:sz="4" w:space="0" w:color="ABCCB9"/>
        <w:bottom w:val="single" w:sz="4" w:space="0" w:color="ABCCB9"/>
        <w:right w:val="single" w:sz="4" w:space="0" w:color="ABCCB9"/>
        <w:insideH w:val="single" w:sz="4" w:space="0" w:color="ABCCB9"/>
        <w:insideV w:val="single" w:sz="4" w:space="0" w:color="ABCCB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3AA8B"/>
          <w:left w:val="single" w:sz="4" w:space="0" w:color="73AA8B"/>
          <w:bottom w:val="single" w:sz="4" w:space="0" w:color="73AA8B"/>
          <w:right w:val="single" w:sz="4" w:space="0" w:color="73AA8B"/>
          <w:insideH w:val="nil"/>
          <w:insideV w:val="nil"/>
        </w:tcBorders>
        <w:shd w:val="clear" w:color="auto" w:fill="73AA8B"/>
      </w:tcPr>
    </w:tblStylePr>
    <w:tblStylePr w:type="lastRow">
      <w:rPr>
        <w:b/>
        <w:bCs/>
      </w:rPr>
      <w:tblPr/>
      <w:tcPr>
        <w:tcBorders>
          <w:top w:val="double" w:sz="4" w:space="0" w:color="73AA8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/>
      </w:tcPr>
    </w:tblStylePr>
    <w:tblStylePr w:type="band1Horz">
      <w:tblPr/>
      <w:tcPr>
        <w:shd w:val="clear" w:color="auto" w:fill="E3EEE7"/>
      </w:tcPr>
    </w:tblStylePr>
  </w:style>
  <w:style w:type="table" w:styleId="Rutenettabell2-uthevingsfarge1">
    <w:name w:val="Grid Table 2 Accent 1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ABCCB9"/>
        <w:bottom w:val="single" w:sz="2" w:space="0" w:color="ABCCB9"/>
        <w:insideH w:val="single" w:sz="2" w:space="0" w:color="ABCCB9"/>
        <w:insideV w:val="single" w:sz="2" w:space="0" w:color="ABCCB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CCB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BCCB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/>
      </w:tcPr>
    </w:tblStylePr>
    <w:tblStylePr w:type="band1Horz">
      <w:tblPr/>
      <w:tcPr>
        <w:shd w:val="clear" w:color="auto" w:fill="E3EEE7"/>
      </w:tcPr>
    </w:tblStylePr>
  </w:style>
  <w:style w:type="table" w:styleId="Rutenettabell2-uthevingsfarge3">
    <w:name w:val="Grid Table 2 Accent 3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E761AF"/>
        <w:bottom w:val="single" w:sz="2" w:space="0" w:color="E761AF"/>
        <w:insideH w:val="single" w:sz="2" w:space="0" w:color="E761AF"/>
        <w:insideV w:val="single" w:sz="2" w:space="0" w:color="E761AF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61AF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E761AF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AE4"/>
      </w:tcPr>
    </w:tblStylePr>
    <w:tblStylePr w:type="band1Horz">
      <w:tblPr/>
      <w:tcPr>
        <w:shd w:val="clear" w:color="auto" w:fill="F7CAE4"/>
      </w:tcPr>
    </w:tblStylePr>
  </w:style>
  <w:style w:type="table" w:styleId="Rutenettabell2-uthevingsfarge6">
    <w:name w:val="Grid Table 2 Accent 6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D7EDF3"/>
        <w:bottom w:val="single" w:sz="2" w:space="0" w:color="D7EDF3"/>
        <w:insideH w:val="single" w:sz="2" w:space="0" w:color="D7EDF3"/>
        <w:insideV w:val="single" w:sz="2" w:space="0" w:color="D7EDF3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7EDF3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D7EDF3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/>
      </w:tcPr>
    </w:tblStylePr>
    <w:tblStylePr w:type="band1Horz">
      <w:tblPr/>
      <w:tcPr>
        <w:shd w:val="clear" w:color="auto" w:fill="F1F9FB"/>
      </w:tcPr>
    </w:tblStylePr>
  </w:style>
  <w:style w:type="paragraph" w:customStyle="1" w:styleId="Brdtekst1">
    <w:name w:val="Brødtekst1"/>
    <w:basedOn w:val="Brdtekst"/>
    <w:next w:val="Normal"/>
    <w:qFormat/>
    <w:rsid w:val="005F7A7D"/>
    <w:pPr>
      <w:spacing w:line="240" w:lineRule="auto"/>
    </w:pPr>
    <w:rPr>
      <w:rFonts w:eastAsia="DengXian" w:cs="Arial"/>
      <w:lang w:eastAsia="zh-CN"/>
    </w:rPr>
  </w:style>
  <w:style w:type="paragraph" w:customStyle="1" w:styleId="Mottakersnavn">
    <w:name w:val="Mottakers navn"/>
    <w:rsid w:val="005F7A7D"/>
    <w:rPr>
      <w:rFonts w:ascii="Verdana" w:eastAsia="DengXian" w:hAnsi="Verdana" w:cs="Arial"/>
      <w:sz w:val="16"/>
      <w:szCs w:val="24"/>
    </w:rPr>
  </w:style>
  <w:style w:type="paragraph" w:styleId="Brdtekst">
    <w:name w:val="Body Text"/>
    <w:basedOn w:val="Normal"/>
    <w:link w:val="BrdtekstTegn"/>
    <w:uiPriority w:val="99"/>
    <w:semiHidden/>
    <w:unhideWhenUsed/>
    <w:rsid w:val="005F7A7D"/>
    <w:pPr>
      <w:spacing w:after="120"/>
    </w:pPr>
  </w:style>
  <w:style w:type="character" w:customStyle="1" w:styleId="BrdtekstTegn">
    <w:name w:val="Brødtekst Tegn"/>
    <w:link w:val="Brdtekst"/>
    <w:uiPriority w:val="99"/>
    <w:semiHidden/>
    <w:rsid w:val="005F7A7D"/>
    <w:rPr>
      <w:rFonts w:ascii="Verdana" w:hAnsi="Verdana"/>
      <w:szCs w:val="24"/>
      <w:lang w:eastAsia="en-US"/>
    </w:rPr>
  </w:style>
  <w:style w:type="table" w:customStyle="1" w:styleId="Tabellrutenett2">
    <w:name w:val="Tabellrutenett2"/>
    <w:basedOn w:val="Vanligtabell"/>
    <w:next w:val="Tabellrutenett"/>
    <w:uiPriority w:val="59"/>
    <w:rsid w:val="00C007A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enett">
    <w:name w:val="Table Grid"/>
    <w:basedOn w:val="Vanligtabell"/>
    <w:uiPriority w:val="39"/>
    <w:rsid w:val="00C007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l374208\Downloads\KORUS%20Oslo%20-%20Tomt%20dokument%20(5)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B9BA9AEF50C394680C33CAE257F7539" ma:contentTypeVersion="3" ma:contentTypeDescription="Opprett et nytt dokument." ma:contentTypeScope="" ma:versionID="ddfae0ad101470cccca7d1fa2da1e557">
  <xsd:schema xmlns:xsd="http://www.w3.org/2001/XMLSchema" xmlns:xs="http://www.w3.org/2001/XMLSchema" xmlns:p="http://schemas.microsoft.com/office/2006/metadata/properties" xmlns:ns2="c477f1d7-8495-401d-96d8-87d6be20e424" xmlns:ns3="4df6e483-d641-4d94-bcf7-a345db2ecd6b" targetNamespace="http://schemas.microsoft.com/office/2006/metadata/properties" ma:root="true" ma:fieldsID="285b5b7b1c49e660c27c01180224fbb6" ns2:_="" ns3:_="">
    <xsd:import namespace="c477f1d7-8495-401d-96d8-87d6be20e424"/>
    <xsd:import namespace="4df6e483-d641-4d94-bcf7-a345db2ecd6b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Fil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7f1d7-8495-401d-96d8-87d6be20e42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displayName="Bildemerkelapper_0" ma:hidden="true" ma:internalName="lcf76f155ced4ddcb4097134ff3c332f">
      <xsd:simpleType>
        <xsd:restriction base="dms:Note"/>
      </xsd:simpleType>
    </xsd:element>
    <xsd:element name="Filmer" ma:index="10" nillable="true" ma:displayName="Filmer" ma:description="https://vimeo.com/483145883/62bac932cd&#10; &#10;FACT UNG - https://vimeo.com/483145595/3de397dcd4&#10; &#10;FACT Eldre - https://vimeo.com/483145374/ff6cd8205f&#10; &#10;FACT SOME - https://vimeo.com/483145279/7f9e966e79 " ma:format="Dropdown" ma:internalName="Filmer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f6e483-d641-4d94-bcf7-a345db2ecd6b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69a5f05-3605-48c9-ad48-1177870d70b4}" ma:internalName="TaxCatchAll" ma:showField="CatchAllData" ma:web="4df6e483-d641-4d94-bcf7-a345db2ecd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f6e483-d641-4d94-bcf7-a345db2ecd6b" xsi:nil="true"/>
    <lcf76f155ced4ddcb4097134ff3c332f xmlns="c477f1d7-8495-401d-96d8-87d6be20e424" xsi:nil="true"/>
    <Filmer xmlns="c477f1d7-8495-401d-96d8-87d6be20e424" xsi:nil="true"/>
  </documentManagement>
</p:properties>
</file>

<file path=customXml/itemProps1.xml><?xml version="1.0" encoding="utf-8"?>
<ds:datastoreItem xmlns:ds="http://schemas.openxmlformats.org/officeDocument/2006/customXml" ds:itemID="{08EA7A34-4605-4F4D-8840-E84888D067AA}"/>
</file>

<file path=customXml/itemProps2.xml><?xml version="1.0" encoding="utf-8"?>
<ds:datastoreItem xmlns:ds="http://schemas.openxmlformats.org/officeDocument/2006/customXml" ds:itemID="{10ED4C27-1517-48BB-8E1A-CE8800A546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89478A-46D9-4ABF-9956-26D5B7A196F5}">
  <ds:schemaRefs>
    <ds:schemaRef ds:uri="4df6e483-d641-4d94-bcf7-a345db2ecd6b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purl.org/dc/terms/"/>
    <ds:schemaRef ds:uri="http://schemas.openxmlformats.org/package/2006/metadata/core-properties"/>
    <ds:schemaRef ds:uri="c477f1d7-8495-401d-96d8-87d6be20e424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KORUS Oslo - Tomt dokument (5)</Template>
  <TotalTime>18</TotalTime>
  <Pages>1</Pages>
  <Words>133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Meld inn i Domenet</dc:creator>
  <cp:keywords/>
  <dc:description/>
  <cp:lastModifiedBy>Aina Michalsen</cp:lastModifiedBy>
  <cp:revision>3</cp:revision>
  <cp:lastPrinted>2021-08-27T07:46:00Z</cp:lastPrinted>
  <dcterms:created xsi:type="dcterms:W3CDTF">2022-06-16T12:49:00Z</dcterms:created>
  <dcterms:modified xsi:type="dcterms:W3CDTF">2022-06-27T13:01:00Z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0x010100FB9BA9AEF50C394680C33CAE257F7539</vt:lpwstr>
  </property>
  <property fmtid="{D5CDD505-2E9C-101B-9397-08002B2CF9AE}" pid="3" name="MediaServiceImageTags">
    <vt:lpwstr/>
  </property>
  <property fmtid="{D5CDD505-2E9C-101B-9397-08002B2CF9AE}" pid="4" name="MSIP_Label_7a2396b7-5846-48ff-8468-5f49f8ad722a_Enabled">
    <vt:lpwstr>true</vt:lpwstr>
  </property>
  <property fmtid="{D5CDD505-2E9C-101B-9397-08002B2CF9AE}" pid="5" name="MSIP_Label_7a2396b7-5846-48ff-8468-5f49f8ad722a_SetDate">
    <vt:lpwstr>2022-06-16T12:49:45Z</vt:lpwstr>
  </property>
  <property fmtid="{D5CDD505-2E9C-101B-9397-08002B2CF9AE}" pid="6" name="MSIP_Label_7a2396b7-5846-48ff-8468-5f49f8ad722a_Method">
    <vt:lpwstr>Standard</vt:lpwstr>
  </property>
  <property fmtid="{D5CDD505-2E9C-101B-9397-08002B2CF9AE}" pid="7" name="MSIP_Label_7a2396b7-5846-48ff-8468-5f49f8ad722a_Name">
    <vt:lpwstr>Lav</vt:lpwstr>
  </property>
  <property fmtid="{D5CDD505-2E9C-101B-9397-08002B2CF9AE}" pid="8" name="MSIP_Label_7a2396b7-5846-48ff-8468-5f49f8ad722a_SiteId">
    <vt:lpwstr>e6795081-6391-442e-9ab4-5e9ef74f18ea</vt:lpwstr>
  </property>
  <property fmtid="{D5CDD505-2E9C-101B-9397-08002B2CF9AE}" pid="9" name="MSIP_Label_7a2396b7-5846-48ff-8468-5f49f8ad722a_ActionId">
    <vt:lpwstr>c39c8a31-49df-4d2a-9674-6d23399552f0</vt:lpwstr>
  </property>
  <property fmtid="{D5CDD505-2E9C-101B-9397-08002B2CF9AE}" pid="10" name="MSIP_Label_7a2396b7-5846-48ff-8468-5f49f8ad722a_ContentBits">
    <vt:lpwstr>0</vt:lpwstr>
  </property>
</Properties>
</file>