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C4C95" w14:textId="4175F2D8" w:rsidR="005F7A7D" w:rsidRDefault="008A676E" w:rsidP="00BF2DDF">
      <w:pPr>
        <w:pStyle w:val="Overskrift1"/>
        <w:rPr>
          <w:rFonts w:ascii="Arial" w:hAnsi="Arial" w:cs="Arial"/>
        </w:rPr>
      </w:pPr>
      <w:r w:rsidRPr="008A676E">
        <w:t>Samarbeidsavtale- SAT</w:t>
      </w:r>
      <w:r w:rsidRPr="008A676E">
        <w:rPr>
          <w:rFonts w:ascii="Arial" w:hAnsi="Arial" w:cs="Arial"/>
        </w:rPr>
        <w:t> </w:t>
      </w:r>
    </w:p>
    <w:p w14:paraId="3A5148E5" w14:textId="77777777" w:rsidR="008A676E" w:rsidRPr="008A676E" w:rsidRDefault="008A676E" w:rsidP="008A676E">
      <w:pPr>
        <w:rPr>
          <w:lang w:val="nn-NO"/>
        </w:rPr>
      </w:pPr>
    </w:p>
    <w:p w14:paraId="21331033" w14:textId="77777777" w:rsidR="008A676E" w:rsidRPr="008A676E" w:rsidRDefault="008A676E" w:rsidP="008A676E">
      <w:pPr>
        <w:rPr>
          <w:lang w:val="nn-NO"/>
        </w:rPr>
      </w:pPr>
      <w:r w:rsidRPr="008A676E">
        <w:rPr>
          <w:lang w:val="nn-NO"/>
        </w:rPr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5"/>
      </w:tblGrid>
      <w:tr w:rsidR="008A676E" w:rsidRPr="008A676E" w14:paraId="2A4BC154" w14:textId="77777777" w:rsidTr="008A676E">
        <w:trPr>
          <w:trHeight w:val="300"/>
        </w:trPr>
        <w:tc>
          <w:tcPr>
            <w:tcW w:w="7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3F012741" w14:textId="77777777" w:rsidR="008A676E" w:rsidRPr="008A676E" w:rsidRDefault="008A676E" w:rsidP="008A676E">
            <w:pPr>
              <w:divId w:val="418869016"/>
            </w:pPr>
            <w:r w:rsidRPr="008A676E">
              <w:t>Avtalen inngås mellom:  </w:t>
            </w:r>
          </w:p>
        </w:tc>
      </w:tr>
      <w:tr w:rsidR="008A676E" w:rsidRPr="008A676E" w14:paraId="287E1CDE" w14:textId="77777777" w:rsidTr="008A676E">
        <w:trPr>
          <w:trHeight w:val="300"/>
        </w:trPr>
        <w:tc>
          <w:tcPr>
            <w:tcW w:w="7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448FC1" w14:textId="77777777" w:rsidR="008A676E" w:rsidRPr="008A676E" w:rsidRDefault="008A676E" w:rsidP="008A676E">
            <w:r w:rsidRPr="008A676E">
              <w:t>  </w:t>
            </w:r>
          </w:p>
          <w:p w14:paraId="5C4BA997" w14:textId="77777777" w:rsidR="008A676E" w:rsidRPr="008A676E" w:rsidRDefault="008A676E" w:rsidP="008A676E">
            <w:r w:rsidRPr="008A676E">
              <w:t>KORUS og (sett inn tjeneste/kartleggingsteam i bydel/kommune her)  </w:t>
            </w:r>
          </w:p>
          <w:p w14:paraId="5DB5F4D3" w14:textId="77777777" w:rsidR="008A676E" w:rsidRPr="008A676E" w:rsidRDefault="008A676E" w:rsidP="008A676E">
            <w:r w:rsidRPr="008A676E">
              <w:t>  </w:t>
            </w:r>
          </w:p>
        </w:tc>
      </w:tr>
    </w:tbl>
    <w:p w14:paraId="09263ECD" w14:textId="77777777" w:rsidR="008A676E" w:rsidRPr="008A676E" w:rsidRDefault="008A676E" w:rsidP="008A676E">
      <w:r w:rsidRPr="008A676E">
        <w:t>  </w:t>
      </w:r>
    </w:p>
    <w:p w14:paraId="1B440342" w14:textId="77777777" w:rsidR="008A676E" w:rsidRPr="008A676E" w:rsidRDefault="008A676E" w:rsidP="008A676E">
      <w:r w:rsidRPr="008A676E"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5"/>
      </w:tblGrid>
      <w:tr w:rsidR="008A676E" w:rsidRPr="008A676E" w14:paraId="2CA47869" w14:textId="77777777" w:rsidTr="008A676E">
        <w:trPr>
          <w:trHeight w:val="300"/>
        </w:trPr>
        <w:tc>
          <w:tcPr>
            <w:tcW w:w="7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1B3DCB14" w14:textId="77777777" w:rsidR="008A676E" w:rsidRPr="008A676E" w:rsidRDefault="008A676E" w:rsidP="008A676E">
            <w:pPr>
              <w:divId w:val="110131075"/>
            </w:pPr>
            <w:r w:rsidRPr="008A676E">
              <w:t>Avtalen gjelder:  </w:t>
            </w:r>
          </w:p>
        </w:tc>
      </w:tr>
      <w:tr w:rsidR="008A676E" w:rsidRPr="008A676E" w14:paraId="71037CA7" w14:textId="77777777" w:rsidTr="008A676E">
        <w:trPr>
          <w:trHeight w:val="300"/>
        </w:trPr>
        <w:tc>
          <w:tcPr>
            <w:tcW w:w="7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AC2C30" w14:textId="77777777" w:rsidR="008A676E" w:rsidRPr="008A676E" w:rsidRDefault="008A676E" w:rsidP="008A676E">
            <w:r w:rsidRPr="008A676E">
              <w:t>  </w:t>
            </w:r>
          </w:p>
          <w:p w14:paraId="3427F153" w14:textId="77777777" w:rsidR="008A676E" w:rsidRPr="008A676E" w:rsidRDefault="008A676E" w:rsidP="008A676E">
            <w:r w:rsidRPr="008A676E">
              <w:t>Gjennomføring av Situasjon – Analyse – Tiltak (SAT) i (sett inn tjeneste/kartleggingsteam i bydel/kommune her) (sett inn tidsrom her)  </w:t>
            </w:r>
          </w:p>
          <w:p w14:paraId="7B61C65B" w14:textId="77777777" w:rsidR="008A676E" w:rsidRPr="008A676E" w:rsidRDefault="008A676E" w:rsidP="008A676E">
            <w:r w:rsidRPr="008A676E">
              <w:t>  </w:t>
            </w:r>
          </w:p>
        </w:tc>
      </w:tr>
    </w:tbl>
    <w:p w14:paraId="2DD20C94" w14:textId="77777777" w:rsidR="008A676E" w:rsidRPr="008A676E" w:rsidRDefault="008A676E" w:rsidP="008A676E">
      <w:r w:rsidRPr="008A676E">
        <w:t>  </w:t>
      </w:r>
    </w:p>
    <w:p w14:paraId="6E39519F" w14:textId="77777777" w:rsidR="008A676E" w:rsidRPr="008A676E" w:rsidRDefault="008A676E" w:rsidP="008A676E">
      <w:r w:rsidRPr="008A676E"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5"/>
      </w:tblGrid>
      <w:tr w:rsidR="008A676E" w:rsidRPr="008A676E" w14:paraId="350EEAF7" w14:textId="77777777" w:rsidTr="008A676E">
        <w:trPr>
          <w:trHeight w:val="300"/>
        </w:trPr>
        <w:tc>
          <w:tcPr>
            <w:tcW w:w="7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27FD2205" w14:textId="77777777" w:rsidR="008A676E" w:rsidRPr="008A676E" w:rsidRDefault="008A676E" w:rsidP="008A676E">
            <w:pPr>
              <w:divId w:val="1757825103"/>
            </w:pPr>
            <w:r w:rsidRPr="008A676E">
              <w:t>Hensikten med avtalen:  </w:t>
            </w:r>
          </w:p>
        </w:tc>
      </w:tr>
      <w:tr w:rsidR="008A676E" w:rsidRPr="008A676E" w14:paraId="7DB03C0C" w14:textId="77777777" w:rsidTr="008A676E">
        <w:trPr>
          <w:trHeight w:val="300"/>
        </w:trPr>
        <w:tc>
          <w:tcPr>
            <w:tcW w:w="7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858D4B5" w14:textId="77777777" w:rsidR="008A676E" w:rsidRPr="008A676E" w:rsidRDefault="008A676E" w:rsidP="008A676E">
            <w:r w:rsidRPr="008A676E">
              <w:t>  </w:t>
            </w:r>
          </w:p>
          <w:p w14:paraId="22E4E877" w14:textId="77777777" w:rsidR="008A676E" w:rsidRPr="008A676E" w:rsidRDefault="008A676E" w:rsidP="008A676E">
            <w:r w:rsidRPr="008A676E">
              <w:t>Regulere og tydeliggjøre avtalepartenes bidrag i arbeidet med å gjennomføre en SAT  </w:t>
            </w:r>
          </w:p>
          <w:p w14:paraId="42B6E65C" w14:textId="77777777" w:rsidR="008A676E" w:rsidRPr="008A676E" w:rsidRDefault="008A676E" w:rsidP="008A676E">
            <w:r w:rsidRPr="008A676E">
              <w:t>  </w:t>
            </w:r>
          </w:p>
        </w:tc>
      </w:tr>
    </w:tbl>
    <w:p w14:paraId="6CFC9663" w14:textId="77777777" w:rsidR="008A676E" w:rsidRPr="008A676E" w:rsidRDefault="008A676E" w:rsidP="008A676E">
      <w:r w:rsidRPr="008A676E">
        <w:t>  </w:t>
      </w:r>
    </w:p>
    <w:p w14:paraId="312241E3" w14:textId="77777777" w:rsidR="008A676E" w:rsidRPr="008A676E" w:rsidRDefault="008A676E" w:rsidP="008A676E">
      <w:r w:rsidRPr="008A676E"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5"/>
      </w:tblGrid>
      <w:tr w:rsidR="008A676E" w:rsidRPr="008A676E" w14:paraId="49E7542F" w14:textId="77777777" w:rsidTr="008A676E">
        <w:trPr>
          <w:trHeight w:val="300"/>
        </w:trPr>
        <w:tc>
          <w:tcPr>
            <w:tcW w:w="7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0A4666ED" w14:textId="77777777" w:rsidR="008A676E" w:rsidRPr="008A676E" w:rsidRDefault="008A676E" w:rsidP="008A676E">
            <w:pPr>
              <w:divId w:val="2017228924"/>
            </w:pPr>
            <w:r w:rsidRPr="008A676E">
              <w:t>Partenes bidrag i samarbeidet:  </w:t>
            </w:r>
          </w:p>
        </w:tc>
      </w:tr>
      <w:tr w:rsidR="008A676E" w:rsidRPr="008A676E" w14:paraId="1094B920" w14:textId="77777777" w:rsidTr="008A676E">
        <w:trPr>
          <w:trHeight w:val="300"/>
        </w:trPr>
        <w:tc>
          <w:tcPr>
            <w:tcW w:w="7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570DB" w14:textId="77777777" w:rsidR="008A676E" w:rsidRPr="008A676E" w:rsidRDefault="008A676E" w:rsidP="008A676E">
            <w:r w:rsidRPr="008A676E">
              <w:t>  </w:t>
            </w:r>
          </w:p>
          <w:p w14:paraId="62175CF8" w14:textId="77777777" w:rsidR="008A676E" w:rsidRPr="008A676E" w:rsidRDefault="008A676E" w:rsidP="008A676E">
            <w:r w:rsidRPr="008A676E">
              <w:rPr>
                <w:u w:val="single"/>
              </w:rPr>
              <w:t>KORUS har ansvaret for:</w:t>
            </w:r>
            <w:r w:rsidRPr="008A676E">
              <w:t>  </w:t>
            </w:r>
          </w:p>
          <w:p w14:paraId="35568703" w14:textId="77777777" w:rsidR="008A676E" w:rsidRPr="008A676E" w:rsidRDefault="008A676E" w:rsidP="008A676E">
            <w:pPr>
              <w:numPr>
                <w:ilvl w:val="0"/>
                <w:numId w:val="2"/>
              </w:numPr>
            </w:pPr>
            <w:r w:rsidRPr="008A676E">
              <w:t>å planlegge og gjennomføre opplæringsdager  </w:t>
            </w:r>
          </w:p>
          <w:p w14:paraId="53864DAA" w14:textId="77777777" w:rsidR="008A676E" w:rsidRPr="008A676E" w:rsidRDefault="008A676E" w:rsidP="008A676E">
            <w:pPr>
              <w:numPr>
                <w:ilvl w:val="0"/>
                <w:numId w:val="3"/>
              </w:numPr>
            </w:pPr>
            <w:r w:rsidRPr="008A676E">
              <w:t>å gi metodisk bistand og veiledning til kartleggingsteamet i løpet av kartleggingsperioden  </w:t>
            </w:r>
          </w:p>
          <w:p w14:paraId="625E48D9" w14:textId="77777777" w:rsidR="008A676E" w:rsidRPr="008A676E" w:rsidRDefault="008A676E" w:rsidP="008A676E">
            <w:pPr>
              <w:numPr>
                <w:ilvl w:val="0"/>
                <w:numId w:val="4"/>
              </w:numPr>
            </w:pPr>
            <w:r w:rsidRPr="008A676E">
              <w:t>å gi ekstra veiledning til prosjektleder og skriver  </w:t>
            </w:r>
          </w:p>
          <w:p w14:paraId="561DA1B8" w14:textId="77777777" w:rsidR="008A676E" w:rsidRPr="008A676E" w:rsidRDefault="008A676E" w:rsidP="008A676E">
            <w:r w:rsidRPr="008A676E">
              <w:t>  </w:t>
            </w:r>
          </w:p>
          <w:p w14:paraId="49D1F778" w14:textId="77777777" w:rsidR="008A676E" w:rsidRPr="008A676E" w:rsidRDefault="008A676E" w:rsidP="008A676E">
            <w:r w:rsidRPr="008A676E">
              <w:rPr>
                <w:u w:val="single"/>
              </w:rPr>
              <w:t>(sett inn tjeneste/kartleggingsteam i bydel/kommune her) har ansvaret for:</w:t>
            </w:r>
            <w:r w:rsidRPr="008A676E">
              <w:t>  </w:t>
            </w:r>
          </w:p>
          <w:p w14:paraId="170F9874" w14:textId="77777777" w:rsidR="008A676E" w:rsidRPr="008A676E" w:rsidRDefault="008A676E" w:rsidP="008A676E">
            <w:pPr>
              <w:numPr>
                <w:ilvl w:val="0"/>
                <w:numId w:val="5"/>
              </w:numPr>
            </w:pPr>
            <w:r w:rsidRPr="008A676E">
              <w:t>å oppnevne et kartleggingsteam med en prosjektleder og en skriver  </w:t>
            </w:r>
          </w:p>
          <w:p w14:paraId="4C585628" w14:textId="77777777" w:rsidR="008A676E" w:rsidRPr="008A676E" w:rsidRDefault="008A676E" w:rsidP="008A676E">
            <w:pPr>
              <w:numPr>
                <w:ilvl w:val="0"/>
                <w:numId w:val="6"/>
              </w:numPr>
            </w:pPr>
            <w:r w:rsidRPr="008A676E">
              <w:t>å delta på opplæringsdager  </w:t>
            </w:r>
          </w:p>
          <w:p w14:paraId="73EE2953" w14:textId="77777777" w:rsidR="008A676E" w:rsidRPr="008A676E" w:rsidRDefault="008A676E" w:rsidP="008A676E">
            <w:pPr>
              <w:numPr>
                <w:ilvl w:val="0"/>
                <w:numId w:val="7"/>
              </w:numPr>
            </w:pPr>
            <w:r w:rsidRPr="008A676E">
              <w:t>å gjennomføre oppgavene som ligger til opplæringen  </w:t>
            </w:r>
          </w:p>
          <w:p w14:paraId="12B44B78" w14:textId="77777777" w:rsidR="008A676E" w:rsidRPr="008A676E" w:rsidRDefault="008A676E" w:rsidP="008A676E">
            <w:pPr>
              <w:numPr>
                <w:ilvl w:val="0"/>
                <w:numId w:val="8"/>
              </w:numPr>
            </w:pPr>
            <w:r w:rsidRPr="008A676E">
              <w:t>å tilrettelegge for treffpunkter mellom veileder og kartleggingsteamet  </w:t>
            </w:r>
          </w:p>
          <w:p w14:paraId="29BFE6E1" w14:textId="77777777" w:rsidR="008A676E" w:rsidRPr="008A676E" w:rsidRDefault="008A676E" w:rsidP="008A676E">
            <w:pPr>
              <w:numPr>
                <w:ilvl w:val="0"/>
                <w:numId w:val="9"/>
              </w:numPr>
            </w:pPr>
            <w:r w:rsidRPr="008A676E">
              <w:t>å utarbeide en SAT-rapport med en tiltaksplan som legges frem innen (sett inn tidspunkt her)   </w:t>
            </w:r>
          </w:p>
          <w:p w14:paraId="420906A0" w14:textId="77777777" w:rsidR="008A676E" w:rsidRPr="008A676E" w:rsidRDefault="008A676E" w:rsidP="008A676E">
            <w:r w:rsidRPr="008A676E">
              <w:t>  </w:t>
            </w:r>
          </w:p>
          <w:p w14:paraId="6F500D80" w14:textId="77777777" w:rsidR="008A676E" w:rsidRPr="008A676E" w:rsidRDefault="008A676E" w:rsidP="008A676E">
            <w:r w:rsidRPr="008A676E">
              <w:rPr>
                <w:u w:val="single"/>
              </w:rPr>
              <w:t>Partene samarbeider om:</w:t>
            </w:r>
            <w:r w:rsidRPr="008A676E">
              <w:t>  </w:t>
            </w:r>
          </w:p>
          <w:p w14:paraId="6D22DE7C" w14:textId="77777777" w:rsidR="008A676E" w:rsidRPr="008A676E" w:rsidRDefault="008A676E" w:rsidP="008A676E">
            <w:pPr>
              <w:numPr>
                <w:ilvl w:val="0"/>
                <w:numId w:val="10"/>
              </w:numPr>
            </w:pPr>
            <w:r w:rsidRPr="008A676E">
              <w:t>fremdriften i arbeidet gjennom jevnlig kontakt  </w:t>
            </w:r>
          </w:p>
          <w:p w14:paraId="6DBE25F8" w14:textId="77777777" w:rsidR="008A676E" w:rsidRPr="008A676E" w:rsidRDefault="008A676E" w:rsidP="008A676E">
            <w:pPr>
              <w:numPr>
                <w:ilvl w:val="0"/>
                <w:numId w:val="11"/>
              </w:numPr>
            </w:pPr>
            <w:r w:rsidRPr="008A676E">
              <w:t>evalueringen av tiltakene  </w:t>
            </w:r>
          </w:p>
          <w:p w14:paraId="32C37CBA" w14:textId="77777777" w:rsidR="008A676E" w:rsidRPr="008A676E" w:rsidRDefault="008A676E" w:rsidP="008A676E">
            <w:r w:rsidRPr="008A676E">
              <w:t>  </w:t>
            </w:r>
          </w:p>
        </w:tc>
      </w:tr>
    </w:tbl>
    <w:p w14:paraId="348EB407" w14:textId="77777777" w:rsidR="008A676E" w:rsidRPr="008A676E" w:rsidRDefault="008A676E" w:rsidP="008A676E">
      <w:r w:rsidRPr="008A676E">
        <w:t>  </w:t>
      </w:r>
    </w:p>
    <w:p w14:paraId="619D3B3F" w14:textId="77777777" w:rsidR="008A676E" w:rsidRPr="008A676E" w:rsidRDefault="008A676E" w:rsidP="008A676E">
      <w:r w:rsidRPr="008A676E">
        <w:t> 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5"/>
      </w:tblGrid>
      <w:tr w:rsidR="008A676E" w:rsidRPr="008A676E" w14:paraId="7FCCBFE7" w14:textId="77777777" w:rsidTr="008A676E">
        <w:trPr>
          <w:trHeight w:val="300"/>
        </w:trPr>
        <w:tc>
          <w:tcPr>
            <w:tcW w:w="7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67F6BD65" w14:textId="77777777" w:rsidR="008A676E" w:rsidRPr="008A676E" w:rsidRDefault="008A676E" w:rsidP="008A676E">
            <w:pPr>
              <w:divId w:val="508445659"/>
            </w:pPr>
            <w:r w:rsidRPr="008A676E">
              <w:lastRenderedPageBreak/>
              <w:t>Rapporten:  </w:t>
            </w:r>
          </w:p>
        </w:tc>
      </w:tr>
      <w:tr w:rsidR="008A676E" w:rsidRPr="008A676E" w14:paraId="7BB90044" w14:textId="77777777" w:rsidTr="008A676E">
        <w:trPr>
          <w:trHeight w:val="300"/>
        </w:trPr>
        <w:tc>
          <w:tcPr>
            <w:tcW w:w="7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EAF68E" w14:textId="77777777" w:rsidR="008A676E" w:rsidRPr="008A676E" w:rsidRDefault="008A676E" w:rsidP="008A676E">
            <w:r w:rsidRPr="008A676E">
              <w:t>  </w:t>
            </w:r>
          </w:p>
          <w:p w14:paraId="0D018652" w14:textId="77777777" w:rsidR="008A676E" w:rsidRPr="008A676E" w:rsidRDefault="008A676E" w:rsidP="008A676E">
            <w:pPr>
              <w:numPr>
                <w:ilvl w:val="0"/>
                <w:numId w:val="12"/>
              </w:numPr>
            </w:pPr>
            <w:r w:rsidRPr="008A676E">
              <w:t>KORUS skal godkjenne rapporten  </w:t>
            </w:r>
          </w:p>
          <w:p w14:paraId="0E8ABE73" w14:textId="77777777" w:rsidR="008A676E" w:rsidRPr="008A676E" w:rsidRDefault="008A676E" w:rsidP="008A676E">
            <w:r w:rsidRPr="008A676E">
              <w:t>  </w:t>
            </w:r>
          </w:p>
        </w:tc>
      </w:tr>
    </w:tbl>
    <w:p w14:paraId="034C1D47" w14:textId="77777777" w:rsidR="008A676E" w:rsidRPr="008A676E" w:rsidRDefault="008A676E" w:rsidP="008A676E">
      <w:r w:rsidRPr="008A676E">
        <w:t>  </w:t>
      </w:r>
    </w:p>
    <w:p w14:paraId="1A0BE7EA" w14:textId="77777777" w:rsidR="008A676E" w:rsidRPr="008A676E" w:rsidRDefault="008A676E" w:rsidP="008A676E">
      <w:r w:rsidRPr="008A676E"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05"/>
      </w:tblGrid>
      <w:tr w:rsidR="008A676E" w:rsidRPr="008A676E" w14:paraId="2A43DBE7" w14:textId="77777777" w:rsidTr="008A676E">
        <w:trPr>
          <w:trHeight w:val="300"/>
        </w:trPr>
        <w:tc>
          <w:tcPr>
            <w:tcW w:w="7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55CCBB8C" w14:textId="77777777" w:rsidR="008A676E" w:rsidRPr="008A676E" w:rsidRDefault="008A676E" w:rsidP="008A676E">
            <w:pPr>
              <w:divId w:val="720447357"/>
            </w:pPr>
            <w:r w:rsidRPr="008A676E">
              <w:t>Økonomi:  </w:t>
            </w:r>
          </w:p>
        </w:tc>
      </w:tr>
      <w:tr w:rsidR="008A676E" w:rsidRPr="008A676E" w14:paraId="118000A7" w14:textId="77777777" w:rsidTr="008A676E">
        <w:trPr>
          <w:trHeight w:val="300"/>
        </w:trPr>
        <w:tc>
          <w:tcPr>
            <w:tcW w:w="79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57F1EE" w14:textId="77777777" w:rsidR="008A676E" w:rsidRPr="008A676E" w:rsidRDefault="008A676E" w:rsidP="008A676E">
            <w:r w:rsidRPr="008A676E">
              <w:t>  </w:t>
            </w:r>
          </w:p>
          <w:p w14:paraId="30E8F61A" w14:textId="77777777" w:rsidR="008A676E" w:rsidRPr="008A676E" w:rsidRDefault="008A676E" w:rsidP="008A676E">
            <w:pPr>
              <w:numPr>
                <w:ilvl w:val="0"/>
                <w:numId w:val="13"/>
              </w:numPr>
            </w:pPr>
            <w:r w:rsidRPr="008A676E">
              <w:t>KORUS dekker opplæringen  </w:t>
            </w:r>
          </w:p>
          <w:p w14:paraId="74361796" w14:textId="77777777" w:rsidR="008A676E" w:rsidRPr="008A676E" w:rsidRDefault="008A676E" w:rsidP="008A676E">
            <w:pPr>
              <w:numPr>
                <w:ilvl w:val="0"/>
                <w:numId w:val="14"/>
              </w:numPr>
            </w:pPr>
            <w:r w:rsidRPr="008A676E">
              <w:t>(sett inn tjeneste/kartleggingsteam i bydel/kommune her) dekker eventuelle utgifter til gjennomføring av kartleggingen  </w:t>
            </w:r>
          </w:p>
          <w:p w14:paraId="5A33D505" w14:textId="77777777" w:rsidR="008A676E" w:rsidRPr="008A676E" w:rsidRDefault="008A676E" w:rsidP="008A676E">
            <w:r w:rsidRPr="008A676E">
              <w:t>  </w:t>
            </w:r>
          </w:p>
        </w:tc>
      </w:tr>
    </w:tbl>
    <w:p w14:paraId="76A5C65B" w14:textId="77777777" w:rsidR="008A676E" w:rsidRPr="008A676E" w:rsidRDefault="008A676E" w:rsidP="008A676E">
      <w:r w:rsidRPr="008A676E">
        <w:t>  </w:t>
      </w:r>
    </w:p>
    <w:p w14:paraId="50B77A08" w14:textId="77777777" w:rsidR="008A676E" w:rsidRPr="008A676E" w:rsidRDefault="008A676E" w:rsidP="008A676E">
      <w:r w:rsidRPr="008A676E">
        <w:t>  </w:t>
      </w:r>
    </w:p>
    <w:p w14:paraId="29D1712E" w14:textId="77777777" w:rsidR="008A676E" w:rsidRPr="008A676E" w:rsidRDefault="008A676E" w:rsidP="008A676E">
      <w:r w:rsidRPr="008A676E">
        <w:t>Denne avtalen er undertegnet i to eksemplarer, hvorav hver part beholder ett eksemplar.  </w:t>
      </w:r>
    </w:p>
    <w:p w14:paraId="62EFB73E" w14:textId="77777777" w:rsidR="008A676E" w:rsidRPr="008A676E" w:rsidRDefault="008A676E" w:rsidP="008A676E">
      <w:r w:rsidRPr="008A676E">
        <w:t>  </w:t>
      </w:r>
    </w:p>
    <w:p w14:paraId="2155B4F2" w14:textId="77777777" w:rsidR="008A676E" w:rsidRPr="008A676E" w:rsidRDefault="008A676E" w:rsidP="008A676E">
      <w:r w:rsidRPr="008A676E">
        <w:t>Sted/</w:t>
      </w:r>
      <w:proofErr w:type="gramStart"/>
      <w:r w:rsidRPr="008A676E">
        <w:t>dato:_</w:t>
      </w:r>
      <w:proofErr w:type="gramEnd"/>
      <w:r w:rsidRPr="008A676E">
        <w:t>______________</w:t>
      </w:r>
      <w:proofErr w:type="gramStart"/>
      <w:r w:rsidRPr="008A676E">
        <w:t xml:space="preserve">_  </w:t>
      </w:r>
      <w:r w:rsidRPr="008A676E">
        <w:tab/>
      </w:r>
      <w:proofErr w:type="gramEnd"/>
      <w:r w:rsidRPr="008A676E">
        <w:tab/>
        <w:t>Sted/</w:t>
      </w:r>
      <w:proofErr w:type="gramStart"/>
      <w:r w:rsidRPr="008A676E">
        <w:t>dato:_</w:t>
      </w:r>
      <w:proofErr w:type="gramEnd"/>
      <w:r w:rsidRPr="008A676E">
        <w:t>__________________  </w:t>
      </w:r>
    </w:p>
    <w:p w14:paraId="700B5F35" w14:textId="77777777" w:rsidR="008A676E" w:rsidRPr="008A676E" w:rsidRDefault="008A676E" w:rsidP="008A676E">
      <w:r w:rsidRPr="008A676E">
        <w:t>  </w:t>
      </w:r>
    </w:p>
    <w:p w14:paraId="7F507667" w14:textId="77777777" w:rsidR="008A676E" w:rsidRPr="008A676E" w:rsidRDefault="008A676E" w:rsidP="008A676E">
      <w:r w:rsidRPr="008A676E">
        <w:t>  </w:t>
      </w:r>
    </w:p>
    <w:p w14:paraId="4CDB3AE3" w14:textId="77777777" w:rsidR="008A676E" w:rsidRPr="008A676E" w:rsidRDefault="008A676E" w:rsidP="008A676E">
      <w:r w:rsidRPr="008A676E">
        <w:t xml:space="preserve">_________________________     </w:t>
      </w:r>
      <w:r w:rsidRPr="008A676E">
        <w:tab/>
      </w:r>
      <w:r w:rsidRPr="008A676E">
        <w:tab/>
        <w:t>___________________________ </w:t>
      </w:r>
    </w:p>
    <w:p w14:paraId="116EFED8" w14:textId="77777777" w:rsidR="008A676E" w:rsidRPr="008A676E" w:rsidRDefault="008A676E" w:rsidP="008A676E">
      <w:r w:rsidRPr="008A676E">
        <w:t>  </w:t>
      </w:r>
    </w:p>
    <w:p w14:paraId="6A3358EB" w14:textId="77777777" w:rsidR="008A676E" w:rsidRPr="008A676E" w:rsidRDefault="008A676E" w:rsidP="008A676E">
      <w:r w:rsidRPr="008A676E">
        <w:t xml:space="preserve">(sett inn kontaktperson, tjenesten) </w:t>
      </w:r>
      <w:r w:rsidRPr="008A676E">
        <w:tab/>
        <w:t xml:space="preserve">(sett inn veileder, KORUS) </w:t>
      </w:r>
      <w:r w:rsidRPr="008A676E">
        <w:tab/>
        <w:t> </w:t>
      </w:r>
    </w:p>
    <w:p w14:paraId="3F8E1CB3" w14:textId="77777777" w:rsidR="005F7A7D" w:rsidRDefault="005F7A7D" w:rsidP="005F7A7D">
      <w:pPr>
        <w:pStyle w:val="Mottakersnavn"/>
      </w:pPr>
    </w:p>
    <w:p w14:paraId="49EFE036" w14:textId="77777777" w:rsidR="005F7A7D" w:rsidRDefault="005F7A7D" w:rsidP="005F7A7D">
      <w:pPr>
        <w:pStyle w:val="Mottakersnavn"/>
      </w:pPr>
    </w:p>
    <w:p w14:paraId="127941A6" w14:textId="77777777" w:rsidR="005F7A7D" w:rsidRDefault="005F7A7D" w:rsidP="005F7A7D">
      <w:pPr>
        <w:pStyle w:val="Mottakersnavn"/>
      </w:pPr>
    </w:p>
    <w:p w14:paraId="50D84276" w14:textId="77777777" w:rsidR="00B16D1A" w:rsidRPr="005F7A7D" w:rsidRDefault="00B16D1A" w:rsidP="005F7A7D">
      <w:pPr>
        <w:pStyle w:val="Brdtekst1"/>
      </w:pPr>
    </w:p>
    <w:sectPr w:rsidR="00B16D1A" w:rsidRPr="005F7A7D" w:rsidSect="006A47F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985" w:right="1985" w:bottom="1418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E502C" w14:textId="77777777" w:rsidR="008A676E" w:rsidRDefault="008A676E" w:rsidP="00703F76">
      <w:pPr>
        <w:spacing w:line="240" w:lineRule="auto"/>
      </w:pPr>
      <w:r>
        <w:separator/>
      </w:r>
    </w:p>
  </w:endnote>
  <w:endnote w:type="continuationSeparator" w:id="0">
    <w:p w14:paraId="43E8C496" w14:textId="77777777" w:rsidR="008A676E" w:rsidRDefault="008A676E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Quire Sans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76CE0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31089682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63470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14D69A76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l"/>
      </w:rPr>
      <w:id w:val="-337924161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16648C45" w14:textId="77777777" w:rsidR="00FF6EA7" w:rsidRDefault="00FF6EA7" w:rsidP="00DD5072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A660078" w14:textId="77777777" w:rsidR="00703F76" w:rsidRDefault="00703F76" w:rsidP="006A47FF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B8201A" w14:textId="77777777" w:rsidR="008A676E" w:rsidRDefault="008A676E" w:rsidP="00703F76">
      <w:pPr>
        <w:spacing w:line="240" w:lineRule="auto"/>
      </w:pPr>
      <w:r>
        <w:separator/>
      </w:r>
    </w:p>
  </w:footnote>
  <w:footnote w:type="continuationSeparator" w:id="0">
    <w:p w14:paraId="75BB250F" w14:textId="77777777" w:rsidR="008A676E" w:rsidRDefault="008A676E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A4C98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BBEA9" w14:textId="77777777" w:rsidR="00703F76" w:rsidRDefault="00940FFE">
    <w:pPr>
      <w:pStyle w:val="Topptekst"/>
    </w:pPr>
    <w:r w:rsidRPr="00703F76">
      <w:rPr>
        <w:noProof/>
      </w:rPr>
      <w:drawing>
        <wp:anchor distT="0" distB="0" distL="114300" distR="114300" simplePos="0" relativeHeight="251661312" behindDoc="0" locked="0" layoutInCell="1" allowOverlap="1" wp14:anchorId="43FCBA79" wp14:editId="518A88DA">
          <wp:simplePos x="0" y="0"/>
          <wp:positionH relativeFrom="column">
            <wp:posOffset>-628015</wp:posOffset>
          </wp:positionH>
          <wp:positionV relativeFrom="paragraph">
            <wp:posOffset>154305</wp:posOffset>
          </wp:positionV>
          <wp:extent cx="1125220" cy="259715"/>
          <wp:effectExtent l="0" t="0" r="5080" b="0"/>
          <wp:wrapThrough wrapText="bothSides">
            <wp:wrapPolygon edited="0">
              <wp:start x="5607" y="0"/>
              <wp:lineTo x="0" y="0"/>
              <wp:lineTo x="0" y="20068"/>
              <wp:lineTo x="3901" y="20068"/>
              <wp:lineTo x="20479" y="20068"/>
              <wp:lineTo x="21454" y="20068"/>
              <wp:lineTo x="21454" y="0"/>
              <wp:lineTo x="8289" y="0"/>
              <wp:lineTo x="5607" y="0"/>
            </wp:wrapPolygon>
          </wp:wrapThrough>
          <wp:docPr id="11" name="Bil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220" cy="259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3055C"/>
    <w:multiLevelType w:val="multilevel"/>
    <w:tmpl w:val="72C8E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4D64EB"/>
    <w:multiLevelType w:val="multilevel"/>
    <w:tmpl w:val="A0707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591213A"/>
    <w:multiLevelType w:val="multilevel"/>
    <w:tmpl w:val="E854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625448D"/>
    <w:multiLevelType w:val="multilevel"/>
    <w:tmpl w:val="129C6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6B4A13"/>
    <w:multiLevelType w:val="multilevel"/>
    <w:tmpl w:val="EB6E5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4324048"/>
    <w:multiLevelType w:val="multilevel"/>
    <w:tmpl w:val="BD6A2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1F404F"/>
    <w:multiLevelType w:val="multilevel"/>
    <w:tmpl w:val="A58A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1A114E"/>
    <w:multiLevelType w:val="multilevel"/>
    <w:tmpl w:val="04DCC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B06396"/>
    <w:multiLevelType w:val="multilevel"/>
    <w:tmpl w:val="75B0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F7652E9"/>
    <w:multiLevelType w:val="multilevel"/>
    <w:tmpl w:val="F100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123A0F"/>
    <w:multiLevelType w:val="multilevel"/>
    <w:tmpl w:val="006A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AC192B"/>
    <w:multiLevelType w:val="multilevel"/>
    <w:tmpl w:val="82903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37D65CE"/>
    <w:multiLevelType w:val="multilevel"/>
    <w:tmpl w:val="DD2A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1020849">
    <w:abstractNumId w:val="11"/>
  </w:num>
  <w:num w:numId="2" w16cid:durableId="990711519">
    <w:abstractNumId w:val="4"/>
  </w:num>
  <w:num w:numId="3" w16cid:durableId="88621914">
    <w:abstractNumId w:val="9"/>
  </w:num>
  <w:num w:numId="4" w16cid:durableId="261570639">
    <w:abstractNumId w:val="8"/>
  </w:num>
  <w:num w:numId="5" w16cid:durableId="1612126689">
    <w:abstractNumId w:val="13"/>
  </w:num>
  <w:num w:numId="6" w16cid:durableId="281300855">
    <w:abstractNumId w:val="2"/>
  </w:num>
  <w:num w:numId="7" w16cid:durableId="108479629">
    <w:abstractNumId w:val="6"/>
  </w:num>
  <w:num w:numId="8" w16cid:durableId="1402948329">
    <w:abstractNumId w:val="10"/>
  </w:num>
  <w:num w:numId="9" w16cid:durableId="533660161">
    <w:abstractNumId w:val="0"/>
  </w:num>
  <w:num w:numId="10" w16cid:durableId="728384636">
    <w:abstractNumId w:val="3"/>
  </w:num>
  <w:num w:numId="11" w16cid:durableId="1111434405">
    <w:abstractNumId w:val="7"/>
  </w:num>
  <w:num w:numId="12" w16cid:durableId="563298879">
    <w:abstractNumId w:val="1"/>
  </w:num>
  <w:num w:numId="13" w16cid:durableId="1925411711">
    <w:abstractNumId w:val="5"/>
  </w:num>
  <w:num w:numId="14" w16cid:durableId="18133999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76E"/>
    <w:rsid w:val="000024E2"/>
    <w:rsid w:val="00016298"/>
    <w:rsid w:val="00063A72"/>
    <w:rsid w:val="000D113D"/>
    <w:rsid w:val="001E776D"/>
    <w:rsid w:val="00222811"/>
    <w:rsid w:val="002B3D45"/>
    <w:rsid w:val="00301D31"/>
    <w:rsid w:val="00430385"/>
    <w:rsid w:val="0047760B"/>
    <w:rsid w:val="004B480F"/>
    <w:rsid w:val="00554D90"/>
    <w:rsid w:val="005C39E5"/>
    <w:rsid w:val="005F7A7D"/>
    <w:rsid w:val="006A47FF"/>
    <w:rsid w:val="006D3C7B"/>
    <w:rsid w:val="00703F76"/>
    <w:rsid w:val="007A0E55"/>
    <w:rsid w:val="007C79FF"/>
    <w:rsid w:val="008A676E"/>
    <w:rsid w:val="008D0479"/>
    <w:rsid w:val="00940FFE"/>
    <w:rsid w:val="00960868"/>
    <w:rsid w:val="00AC033D"/>
    <w:rsid w:val="00AD1593"/>
    <w:rsid w:val="00B133F9"/>
    <w:rsid w:val="00B16D1A"/>
    <w:rsid w:val="00B73C81"/>
    <w:rsid w:val="00BA4EE7"/>
    <w:rsid w:val="00BE7970"/>
    <w:rsid w:val="00BF2DDF"/>
    <w:rsid w:val="00C0217D"/>
    <w:rsid w:val="00C96C8F"/>
    <w:rsid w:val="00C97BF6"/>
    <w:rsid w:val="00CB05FA"/>
    <w:rsid w:val="00D63273"/>
    <w:rsid w:val="00D908D7"/>
    <w:rsid w:val="00F41F7B"/>
    <w:rsid w:val="00FE1EBE"/>
    <w:rsid w:val="00FF6990"/>
    <w:rsid w:val="00FF6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A3142"/>
  <w15:chartTrackingRefBased/>
  <w15:docId w15:val="{47648A6D-5473-4861-8333-B9916074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725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6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6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9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66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9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556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42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23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64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85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712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9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9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4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43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9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548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7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2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8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7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4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42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40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52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45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16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8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16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7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00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541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3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43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1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89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17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62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6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3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0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2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3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36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4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15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86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93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06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85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084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39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3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28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4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01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1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10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0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0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12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01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0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90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6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3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86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57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72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59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0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2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66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32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92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5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1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60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167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76782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56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7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07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6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7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63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084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6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91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3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14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78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1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3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38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2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2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38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5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55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30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453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43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2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69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12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94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4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0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8889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6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3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78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76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7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2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5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1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7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5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2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60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9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2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73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1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2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79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73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8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47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220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0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0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87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16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87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051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57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46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69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626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5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84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61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70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31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944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99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10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6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20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1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84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8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15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7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82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0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2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34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2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44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0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219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14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8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5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5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43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43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24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47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633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0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9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66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449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5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3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9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1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41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2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134909\Downloads\KORUS%20-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F74D0FC7F49956458F42C4A98A91B448" ma:contentTypeVersion="34" ma:contentTypeDescription="Felles innholdstype for Oslo Kommune" ma:contentTypeScope="" ma:versionID="3d11571d77963625937d03d34791ac21">
  <xsd:schema xmlns:xsd="http://www.w3.org/2001/XMLSchema" xmlns:xs="http://www.w3.org/2001/XMLSchema" xmlns:p="http://schemas.microsoft.com/office/2006/metadata/properties" xmlns:ns2="7ed84371-acf6-4102-828c-2caf905b4736" xmlns:ns3="c477f1d7-8495-401d-96d8-87d6be20e424" xmlns:ns4="4df6e483-d641-4d94-bcf7-a345db2ecd6b" targetNamespace="http://schemas.microsoft.com/office/2006/metadata/properties" ma:root="true" ma:fieldsID="1a7d93471540d0526e1b11bb8a284ee9" ns2:_="" ns3:_="" ns4:_="">
    <xsd:import namespace="7ed84371-acf6-4102-828c-2caf905b4736"/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lcf76f155ced4ddcb4097134ff3c332f" minOccurs="0"/>
                <xsd:element ref="ns4:TaxCatchAll" minOccurs="0"/>
                <xsd:element ref="ns3:Filme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lmer" ma:index="24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c528fd71-ad7b-48f8-811b-c0b5643803ab" ContentTypeId="0x01010016F48F0717DDBC43A26F9C4EC94D925E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Filmer xmlns="c477f1d7-8495-401d-96d8-87d6be20e424" xsi:nil="true"/>
    <OK_Felles_Arkivverdig xmlns="7ed84371-acf6-4102-828c-2caf905b4736" xsi:nil="true"/>
    <lcf76f155ced4ddcb4097134ff3c332f xmlns="c477f1d7-8495-401d-96d8-87d6be20e424">
      <Terms xmlns="http://schemas.microsoft.com/office/infopath/2007/PartnerControls"/>
    </lcf76f155ced4ddcb4097134ff3c332f>
    <SharedWithUsers xmlns="4df6e483-d641-4d94-bcf7-a345db2ecd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E25613C-6ED2-4D0D-A254-8E24669DC66A}"/>
</file>

<file path=customXml/itemProps2.xml><?xml version="1.0" encoding="utf-8"?>
<ds:datastoreItem xmlns:ds="http://schemas.openxmlformats.org/officeDocument/2006/customXml" ds:itemID="{90493027-FE94-490F-81DA-E4F44A713185}"/>
</file>

<file path=customXml/itemProps3.xml><?xml version="1.0" encoding="utf-8"?>
<ds:datastoreItem xmlns:ds="http://schemas.openxmlformats.org/officeDocument/2006/customXml" ds:itemID="{37E932A6-91E3-404F-82E0-A8D5EAC756EF}"/>
</file>

<file path=customXml/itemProps4.xml><?xml version="1.0" encoding="utf-8"?>
<ds:datastoreItem xmlns:ds="http://schemas.openxmlformats.org/officeDocument/2006/customXml" ds:itemID="{E89C5A3E-C9E4-48B5-A990-B1DEBB46CF0A}"/>
</file>

<file path=docProps/app.xml><?xml version="1.0" encoding="utf-8"?>
<Properties xmlns="http://schemas.openxmlformats.org/officeDocument/2006/extended-properties" xmlns:vt="http://schemas.openxmlformats.org/officeDocument/2006/docPropsVTypes">
  <Template>KORUS - Tomt dokument.dotx</Template>
  <TotalTime>1</TotalTime>
  <Pages>2</Pages>
  <Words>274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Owusu Stenersen</dc:creator>
  <cp:keywords/>
  <dc:description/>
  <cp:lastModifiedBy>Anna Owusu Stenersen</cp:lastModifiedBy>
  <cp:revision>1</cp:revision>
  <cp:lastPrinted>2021-08-27T07:46:00Z</cp:lastPrinted>
  <dcterms:created xsi:type="dcterms:W3CDTF">2025-07-31T13:18:00Z</dcterms:created>
  <dcterms:modified xsi:type="dcterms:W3CDTF">2025-07-31T13:19:00Z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0x01010016F48F0717DDBC43A26F9C4EC94D925E00F74D0FC7F49956458F42C4A98A91B448</vt:lpwstr>
  </property>
  <property fmtid="{D5CDD505-2E9C-101B-9397-08002B2CF9AE}" pid="3" name="Order">
    <vt:r8>35400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</Properties>
</file>