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Quire Sans" w:eastAsiaTheme="majorEastAsia" w:hAnsi="Quire Sans" w:cstheme="majorBidi"/>
          <w:spacing w:val="-10"/>
          <w:kern w:val="28"/>
          <w:sz w:val="56"/>
          <w:szCs w:val="56"/>
        </w:rPr>
        <w:id w:val="-879930801"/>
        <w:docPartObj>
          <w:docPartGallery w:val="Cover Pages"/>
          <w:docPartUnique/>
        </w:docPartObj>
      </w:sdtPr>
      <w:sdtContent>
        <w:p w14:paraId="4133CB9D" w14:textId="77777777" w:rsidR="00703F76" w:rsidRDefault="00703F76"/>
        <w:p w14:paraId="7B17141B" w14:textId="77777777" w:rsidR="00B16D1A" w:rsidRDefault="00B16D1A"/>
        <w:p w14:paraId="3F6B5A5A" w14:textId="77777777" w:rsidR="00B16D1A" w:rsidRDefault="00B16D1A"/>
        <w:p w14:paraId="147602FE" w14:textId="77777777" w:rsidR="00703F76" w:rsidRDefault="00703F76" w:rsidP="00703F76">
          <w:pPr>
            <w:pStyle w:val="Stikktittelforside"/>
          </w:pPr>
          <w:r>
            <w:t>RAPPORT</w:t>
          </w:r>
        </w:p>
        <w:p w14:paraId="0E5D8B04" w14:textId="77777777" w:rsidR="00703F76" w:rsidRDefault="00703F76"/>
        <w:p w14:paraId="35AAC988" w14:textId="77777777" w:rsidR="00703F76" w:rsidRDefault="00C96C8F" w:rsidP="00C96C8F">
          <w:pPr>
            <w:pStyle w:val="Tittel"/>
          </w:pPr>
          <w:r>
            <w:fldChar w:fldCharType="begin">
              <w:ffData>
                <w:name w:val="Tekst1"/>
                <w:enabled/>
                <w:calcOnExit w:val="0"/>
                <w:textInput>
                  <w:default w:val="Skriv en tittel på maks 3 linjer"/>
                </w:textInput>
              </w:ffData>
            </w:fldChar>
          </w:r>
          <w:bookmarkStart w:id="0" w:name="Tekst1"/>
          <w:r>
            <w:instrText xml:space="preserve"> FORMTEXT </w:instrText>
          </w:r>
          <w:r>
            <w:fldChar w:fldCharType="separate"/>
          </w:r>
          <w:r>
            <w:rPr>
              <w:noProof/>
            </w:rPr>
            <w:t>Skriv en tittel på maks 3 linjer</w:t>
          </w:r>
          <w:r>
            <w:fldChar w:fldCharType="end"/>
          </w:r>
        </w:p>
        <w:bookmarkEnd w:id="0" w:displacedByCustomXml="next"/>
      </w:sdtContent>
    </w:sdt>
    <w:p w14:paraId="74023F45" w14:textId="77777777" w:rsidR="00BA4EE7" w:rsidRDefault="00C97BF6" w:rsidP="00703F76">
      <w:r>
        <w:fldChar w:fldCharType="begin">
          <w:ffData>
            <w:name w:val="Tekst2"/>
            <w:enabled/>
            <w:calcOnExit w:val="0"/>
            <w:textInput>
              <w:default w:val="Skriv inn en eventuell undertekst her"/>
            </w:textInput>
          </w:ffData>
        </w:fldChar>
      </w:r>
      <w:bookmarkStart w:id="1" w:name="Tekst2"/>
      <w:r>
        <w:instrText xml:space="preserve"> FORMTEXT </w:instrText>
      </w:r>
      <w:r>
        <w:fldChar w:fldCharType="separate"/>
      </w:r>
      <w:r>
        <w:rPr>
          <w:noProof/>
        </w:rPr>
        <w:t>Skriv inn en eventuell undertekst her</w:t>
      </w:r>
      <w:r>
        <w:fldChar w:fldCharType="end"/>
      </w:r>
      <w:bookmarkEnd w:id="1"/>
    </w:p>
    <w:p w14:paraId="1542243E" w14:textId="77777777" w:rsidR="00BA4EE7" w:rsidRDefault="00BA4EE7" w:rsidP="00BA4EE7">
      <w:pPr>
        <w:tabs>
          <w:tab w:val="right" w:pos="9064"/>
        </w:tabs>
      </w:pPr>
      <w:r w:rsidRPr="001E776D"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7982DCFB" wp14:editId="2C64741C">
            <wp:simplePos x="0" y="0"/>
            <wp:positionH relativeFrom="column">
              <wp:posOffset>2200940</wp:posOffset>
            </wp:positionH>
            <wp:positionV relativeFrom="page">
              <wp:posOffset>8430290</wp:posOffset>
            </wp:positionV>
            <wp:extent cx="4089400" cy="2273300"/>
            <wp:effectExtent l="0" t="0" r="0" b="0"/>
            <wp:wrapThrough wrapText="bothSides">
              <wp:wrapPolygon edited="0">
                <wp:start x="20527" y="0"/>
                <wp:lineTo x="20393" y="362"/>
                <wp:lineTo x="20191" y="1689"/>
                <wp:lineTo x="20191" y="5792"/>
                <wp:lineTo x="16435" y="7361"/>
                <wp:lineTo x="15697" y="11584"/>
                <wp:lineTo x="11940" y="11705"/>
                <wp:lineTo x="6507" y="12912"/>
                <wp:lineTo x="6507" y="13515"/>
                <wp:lineTo x="5970" y="13636"/>
                <wp:lineTo x="4025" y="15084"/>
                <wp:lineTo x="3958" y="15566"/>
                <wp:lineTo x="2549" y="17377"/>
                <wp:lineTo x="1207" y="19307"/>
                <wp:lineTo x="0" y="21238"/>
                <wp:lineTo x="0" y="21479"/>
                <wp:lineTo x="10867" y="21479"/>
                <wp:lineTo x="11940" y="21238"/>
                <wp:lineTo x="14489" y="19669"/>
                <wp:lineTo x="14557" y="19307"/>
                <wp:lineTo x="15227" y="17377"/>
                <wp:lineTo x="15563" y="15446"/>
                <wp:lineTo x="15831" y="13515"/>
                <wp:lineTo x="17106" y="13515"/>
                <wp:lineTo x="19990" y="12188"/>
                <wp:lineTo x="19990" y="11584"/>
                <wp:lineTo x="21063" y="9654"/>
                <wp:lineTo x="21533" y="9292"/>
                <wp:lineTo x="21533" y="8688"/>
                <wp:lineTo x="19722" y="7723"/>
                <wp:lineTo x="19990" y="7723"/>
                <wp:lineTo x="20661" y="6275"/>
                <wp:lineTo x="20661" y="1931"/>
                <wp:lineTo x="21533" y="483"/>
                <wp:lineTo x="21533" y="0"/>
                <wp:lineTo x="20527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20D6" w14:textId="77777777" w:rsidR="00BA4EE7" w:rsidRDefault="00BA4EE7" w:rsidP="00703F76"/>
    <w:p w14:paraId="1F572180" w14:textId="72DBEB01" w:rsidR="00D712E4" w:rsidRPr="00273F0D" w:rsidRDefault="002A3A83" w:rsidP="00273F0D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71CFB" wp14:editId="05AF959D">
                <wp:simplePos x="0" y="0"/>
                <wp:positionH relativeFrom="column">
                  <wp:posOffset>-944880</wp:posOffset>
                </wp:positionH>
                <wp:positionV relativeFrom="paragraph">
                  <wp:posOffset>5482681</wp:posOffset>
                </wp:positionV>
                <wp:extent cx="2950028" cy="1262743"/>
                <wp:effectExtent l="0" t="0" r="9525" b="762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028" cy="1262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0DAB2" w14:textId="77777777" w:rsidR="00063A72" w:rsidRPr="002A3A83" w:rsidRDefault="00063A72" w:rsidP="002A3A83">
                            <w:pPr>
                              <w:spacing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Sett inn bilde i på forsiden slik:</w:t>
                            </w:r>
                          </w:p>
                          <w:p w14:paraId="31A2C504" w14:textId="77777777" w:rsidR="00063A72" w:rsidRPr="002A3A83" w:rsidRDefault="00063A72" w:rsidP="002A3A8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sz w:val="16"/>
                                <w:szCs w:val="16"/>
                              </w:rPr>
                              <w:t>Klikk på bilde.</w:t>
                            </w:r>
                          </w:p>
                          <w:p w14:paraId="4C6D08F0" w14:textId="77777777" w:rsidR="00063A72" w:rsidRPr="002A3A83" w:rsidRDefault="00063A72" w:rsidP="002A3A8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sz w:val="16"/>
                                <w:szCs w:val="16"/>
                              </w:rPr>
                              <w:t>Klikk på «figurfyll» under fanen «figurformat».</w:t>
                            </w:r>
                          </w:p>
                          <w:p w14:paraId="0DFCBAE7" w14:textId="77777777" w:rsidR="00063A72" w:rsidRPr="002A3A83" w:rsidRDefault="00063A72" w:rsidP="002A3A8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sz w:val="16"/>
                                <w:szCs w:val="16"/>
                              </w:rPr>
                              <w:t xml:space="preserve">Klikk på «bilde» i </w:t>
                            </w:r>
                            <w:proofErr w:type="spellStart"/>
                            <w:r w:rsidRPr="002A3A83">
                              <w:rPr>
                                <w:sz w:val="16"/>
                                <w:szCs w:val="16"/>
                              </w:rPr>
                              <w:t>nedtrekksmenyen</w:t>
                            </w:r>
                            <w:proofErr w:type="spellEnd"/>
                            <w:r w:rsidRPr="002A3A83">
                              <w:rPr>
                                <w:sz w:val="16"/>
                                <w:szCs w:val="16"/>
                              </w:rPr>
                              <w:t xml:space="preserve"> og velg ønsket foto</w:t>
                            </w:r>
                          </w:p>
                          <w:p w14:paraId="339AEFFC" w14:textId="77777777" w:rsidR="00063A72" w:rsidRPr="002A3A83" w:rsidRDefault="00063A72" w:rsidP="002A3A8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sz w:val="16"/>
                                <w:szCs w:val="16"/>
                              </w:rPr>
                              <w:t xml:space="preserve">Hvis bildet blir strekt kan du klikke på «beskjær» under fanen «bildeformat» og velge innstillingen «fyll». Her kan du plassere bildet slik du ønsker inne i rammen. </w:t>
                            </w:r>
                          </w:p>
                          <w:p w14:paraId="59F555A3" w14:textId="77777777" w:rsidR="00063A72" w:rsidRPr="002A3A83" w:rsidRDefault="00063A72" w:rsidP="002A3A8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A3A83">
                              <w:rPr>
                                <w:sz w:val="16"/>
                                <w:szCs w:val="16"/>
                              </w:rPr>
                              <w:t xml:space="preserve">Husk å </w:t>
                            </w:r>
                            <w:r w:rsidR="00C97BF6" w:rsidRPr="002A3A83">
                              <w:rPr>
                                <w:sz w:val="16"/>
                                <w:szCs w:val="16"/>
                              </w:rPr>
                              <w:t>slette denne tekstboksen etterpå.</w:t>
                            </w:r>
                          </w:p>
                          <w:p w14:paraId="33E325CF" w14:textId="77777777" w:rsidR="00063A72" w:rsidRPr="002A3A83" w:rsidRDefault="00063A72" w:rsidP="002A3A83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71CFB" id="_x0000_t202" coordsize="21600,21600" o:spt="202" path="m,l,21600r21600,l21600,xe">
                <v:stroke joinstyle="miter"/>
                <v:path gradientshapeok="t" o:connecttype="rect"/>
              </v:shapetype>
              <v:shape id="Tekstboks 24" o:spid="_x0000_s1026" type="#_x0000_t202" style="position:absolute;margin-left:-74.4pt;margin-top:431.7pt;width:232.3pt;height:9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yUAOQIAAH0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" fillcolor="white [3201]" strokeweight=".5pt">
                <v:textbox>
                  <w:txbxContent>
                    <w:p w14:paraId="5010DAB2" w14:textId="77777777" w:rsidR="00063A72" w:rsidRPr="002A3A83" w:rsidRDefault="00063A72" w:rsidP="002A3A83">
                      <w:pPr>
                        <w:spacing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A3A83">
                        <w:rPr>
                          <w:b/>
                          <w:bCs/>
                          <w:sz w:val="16"/>
                          <w:szCs w:val="16"/>
                        </w:rPr>
                        <w:t>Sett inn bilde i på forsiden slik:</w:t>
                      </w:r>
                    </w:p>
                    <w:p w14:paraId="31A2C504" w14:textId="77777777" w:rsidR="00063A72" w:rsidRPr="002A3A83" w:rsidRDefault="00063A72" w:rsidP="002A3A8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2A3A83">
                        <w:rPr>
                          <w:sz w:val="16"/>
                          <w:szCs w:val="16"/>
                        </w:rPr>
                        <w:t>Klikk på bilde.</w:t>
                      </w:r>
                    </w:p>
                    <w:p w14:paraId="4C6D08F0" w14:textId="77777777" w:rsidR="00063A72" w:rsidRPr="002A3A83" w:rsidRDefault="00063A72" w:rsidP="002A3A8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2A3A83">
                        <w:rPr>
                          <w:sz w:val="16"/>
                          <w:szCs w:val="16"/>
                        </w:rPr>
                        <w:t>Klikk på «figurfyll» under fanen «figurformat».</w:t>
                      </w:r>
                    </w:p>
                    <w:p w14:paraId="0DFCBAE7" w14:textId="77777777" w:rsidR="00063A72" w:rsidRPr="002A3A83" w:rsidRDefault="00063A72" w:rsidP="002A3A8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2A3A83">
                        <w:rPr>
                          <w:sz w:val="16"/>
                          <w:szCs w:val="16"/>
                        </w:rPr>
                        <w:t xml:space="preserve">Klikk på «bilde» i </w:t>
                      </w:r>
                      <w:proofErr w:type="spellStart"/>
                      <w:r w:rsidRPr="002A3A83">
                        <w:rPr>
                          <w:sz w:val="16"/>
                          <w:szCs w:val="16"/>
                        </w:rPr>
                        <w:t>nedtrekksmenyen</w:t>
                      </w:r>
                      <w:proofErr w:type="spellEnd"/>
                      <w:r w:rsidRPr="002A3A83">
                        <w:rPr>
                          <w:sz w:val="16"/>
                          <w:szCs w:val="16"/>
                        </w:rPr>
                        <w:t xml:space="preserve"> og velg ønsket foto</w:t>
                      </w:r>
                    </w:p>
                    <w:p w14:paraId="339AEFFC" w14:textId="77777777" w:rsidR="00063A72" w:rsidRPr="002A3A83" w:rsidRDefault="00063A72" w:rsidP="002A3A8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2A3A83">
                        <w:rPr>
                          <w:sz w:val="16"/>
                          <w:szCs w:val="16"/>
                        </w:rPr>
                        <w:t xml:space="preserve">Hvis bildet blir strekt kan du klikke på «beskjær» under fanen «bildeformat» og velge innstillingen «fyll». Her kan du plassere bildet slik du ønsker inne i rammen. </w:t>
                      </w:r>
                    </w:p>
                    <w:p w14:paraId="59F555A3" w14:textId="77777777" w:rsidR="00063A72" w:rsidRPr="002A3A83" w:rsidRDefault="00063A72" w:rsidP="002A3A8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2A3A83">
                        <w:rPr>
                          <w:sz w:val="16"/>
                          <w:szCs w:val="16"/>
                        </w:rPr>
                        <w:t xml:space="preserve">Husk å </w:t>
                      </w:r>
                      <w:r w:rsidR="00C97BF6" w:rsidRPr="002A3A83">
                        <w:rPr>
                          <w:sz w:val="16"/>
                          <w:szCs w:val="16"/>
                        </w:rPr>
                        <w:t>slette denne tekstboksen etterpå.</w:t>
                      </w:r>
                    </w:p>
                    <w:p w14:paraId="33E325CF" w14:textId="77777777" w:rsidR="00063A72" w:rsidRPr="002A3A83" w:rsidRDefault="00063A72" w:rsidP="002A3A83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C0B6600" wp14:editId="7672AA8C">
                <wp:simplePos x="0" y="0"/>
                <wp:positionH relativeFrom="column">
                  <wp:posOffset>-1100455</wp:posOffset>
                </wp:positionH>
                <wp:positionV relativeFrom="page">
                  <wp:posOffset>4078605</wp:posOffset>
                </wp:positionV>
                <wp:extent cx="7197725" cy="5798820"/>
                <wp:effectExtent l="0" t="0" r="3175" b="0"/>
                <wp:wrapNone/>
                <wp:docPr id="23" name="Rektangel 23" descr="Ung voksen med pedaler ved van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579882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424" r="-1042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4EAC2" id="Rektangel 23" o:spid="_x0000_s1026" alt="Ung voksen med pedaler ved vann" style="position:absolute;margin-left:-86.65pt;margin-top:321.15pt;width:566.75pt;height:456.6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" stroked="f" strokeweight="1pt">
                <v:fill r:id="rId12" o:title="Ung voksen med pedaler ved vann" recolor="t" rotate="t" type="frame"/>
                <w10:wrap anchory="page"/>
              </v:rect>
            </w:pict>
          </mc:Fallback>
        </mc:AlternateContent>
      </w:r>
      <w:r w:rsidR="00BA4EE7">
        <w:br w:type="page"/>
      </w:r>
      <w:r w:rsidR="00D712E4">
        <w:lastRenderedPageBreak/>
        <w:t xml:space="preserve"> </w:t>
      </w:r>
    </w:p>
    <w:p w14:paraId="7DC3C48A" w14:textId="7B854547" w:rsidR="00EB265B" w:rsidRPr="00EB265B" w:rsidRDefault="00D712E4" w:rsidP="00EB265B">
      <w:pPr>
        <w:pStyle w:val="Overskrift1"/>
        <w:numPr>
          <w:ilvl w:val="0"/>
          <w:numId w:val="3"/>
        </w:numPr>
      </w:pPr>
      <w:r w:rsidRPr="00D712E4">
        <w:t xml:space="preserve">Innledning </w:t>
      </w:r>
    </w:p>
    <w:p w14:paraId="59393E8C" w14:textId="1A4B08A1" w:rsidR="00D712E4" w:rsidRDefault="007A2570" w:rsidP="007A2570">
      <w:pPr>
        <w:pStyle w:val="Overskrift2"/>
      </w:pPr>
      <w:r>
        <w:t>B</w:t>
      </w:r>
      <w:r w:rsidR="00D712E4" w:rsidRPr="00D712E4">
        <w:t>akgrunn, mål og problemstilling</w:t>
      </w:r>
    </w:p>
    <w:p w14:paraId="1BF0490E" w14:textId="3FB91054" w:rsidR="00943009" w:rsidRPr="00943009" w:rsidRDefault="00943009" w:rsidP="00943009">
      <w:r w:rsidRPr="00943009">
        <w:t xml:space="preserve">Situasjon – Analyse – Tiltak (SAT) er et kartleggings- og analyseverktøy. Målet med SAT er å hjelpe utekontakttjenester med å få tilstrekkelig og god informasjon om situasjonen for sin målgruppe. Gjennom arbeidet med SAT får man et godt grunnlag for å kunne prioritere innsatsen på universelt, selektivt og </w:t>
      </w:r>
      <w:proofErr w:type="spellStart"/>
      <w:r w:rsidRPr="00943009">
        <w:t>indikativt</w:t>
      </w:r>
      <w:proofErr w:type="spellEnd"/>
      <w:r w:rsidRPr="00943009">
        <w:t xml:space="preserve"> nivå. SAT er et verktøy utviklet av Kompetansesenter Rus (KORUS) Oslo, og fullstendig opplæringsmateriell finnes på deres nettsider (</w:t>
      </w:r>
      <w:r w:rsidR="00351CFA">
        <w:t>korus.no</w:t>
      </w:r>
      <w:r w:rsidRPr="00943009">
        <w:t>). KORUS har også vært veiledere underveis i denne kartleggingen.</w:t>
      </w:r>
    </w:p>
    <w:p w14:paraId="042174C7" w14:textId="3A685DA9" w:rsidR="00D712E4" w:rsidRDefault="00D712E4" w:rsidP="00D712E4">
      <w:pPr>
        <w:pStyle w:val="Overskrift1"/>
        <w:numPr>
          <w:ilvl w:val="0"/>
          <w:numId w:val="3"/>
        </w:numPr>
        <w:rPr>
          <w:rFonts w:ascii="Arial" w:hAnsi="Arial" w:cs="Arial"/>
        </w:rPr>
      </w:pPr>
      <w:r w:rsidRPr="00D712E4">
        <w:t>Metode</w:t>
      </w:r>
      <w:r w:rsidR="00A571CE">
        <w:t xml:space="preserve"> </w:t>
      </w:r>
    </w:p>
    <w:p w14:paraId="5F1C9D84" w14:textId="3739FC20" w:rsidR="001F341A" w:rsidRDefault="001F341A" w:rsidP="001F341A">
      <w:r w:rsidRPr="001F341A">
        <w:t>Kunnskapen som samles inn i en SAT er en kombinasjon fra ulike data og ulike kilder. Datainnsamlingen består både av kvantitative og kvalitative data, fra både eksterne og interne kilder. Ved å innhente informasjon fra flere ulike perspektiver, øker sannsynligheten for å få en mer nyansert og helhetlig forståelse av situasjonen eller fenomenet.</w:t>
      </w:r>
    </w:p>
    <w:p w14:paraId="08DBCB31" w14:textId="77777777" w:rsidR="00830852" w:rsidRDefault="00830852" w:rsidP="001F341A"/>
    <w:p w14:paraId="19CED354" w14:textId="1A662D51" w:rsidR="00830852" w:rsidRDefault="00830852" w:rsidP="00830852">
      <w:pPr>
        <w:pStyle w:val="Overskrift2"/>
      </w:pPr>
      <w:r>
        <w:t>Kvalitative data</w:t>
      </w:r>
    </w:p>
    <w:p w14:paraId="5ED32971" w14:textId="44923AA2" w:rsidR="00830852" w:rsidRDefault="00830852" w:rsidP="00830852">
      <w:pPr>
        <w:pStyle w:val="Overskrift2"/>
      </w:pPr>
      <w:r>
        <w:t>Kvantitative data</w:t>
      </w:r>
    </w:p>
    <w:p w14:paraId="095680E3" w14:textId="2DA433CD" w:rsidR="00830852" w:rsidRPr="00D712E4" w:rsidRDefault="00830852" w:rsidP="00830852">
      <w:pPr>
        <w:pStyle w:val="Overskrift2"/>
      </w:pPr>
      <w:r>
        <w:t>Analyse</w:t>
      </w:r>
    </w:p>
    <w:p w14:paraId="1289A9B2" w14:textId="4FBB8E41" w:rsidR="00D712E4" w:rsidRDefault="00D712E4" w:rsidP="00D712E4">
      <w:pPr>
        <w:pStyle w:val="Overskrift1"/>
        <w:numPr>
          <w:ilvl w:val="0"/>
          <w:numId w:val="3"/>
        </w:numPr>
        <w:rPr>
          <w:rFonts w:ascii="Arial" w:hAnsi="Arial" w:cs="Arial"/>
          <w:lang w:val="en-US"/>
        </w:rPr>
      </w:pPr>
      <w:r w:rsidRPr="00D712E4">
        <w:t xml:space="preserve">Funn i analysen </w:t>
      </w:r>
    </w:p>
    <w:p w14:paraId="05DAC1B4" w14:textId="25A98680" w:rsidR="00A571CE" w:rsidRDefault="00A571CE" w:rsidP="00A571CE">
      <w:pPr>
        <w:pStyle w:val="Overskrift2"/>
        <w:rPr>
          <w:lang w:val="en-US"/>
        </w:rPr>
      </w:pPr>
      <w:proofErr w:type="spellStart"/>
      <w:r>
        <w:rPr>
          <w:lang w:val="en-US"/>
        </w:rPr>
        <w:t>Hovedområde</w:t>
      </w:r>
      <w:proofErr w:type="spellEnd"/>
      <w:r>
        <w:rPr>
          <w:lang w:val="en-US"/>
        </w:rPr>
        <w:t xml:space="preserve"> 1</w:t>
      </w:r>
    </w:p>
    <w:p w14:paraId="6A28E275" w14:textId="037541C7" w:rsidR="00A571CE" w:rsidRDefault="00A571CE" w:rsidP="00A571CE">
      <w:pPr>
        <w:pStyle w:val="Overskrift2"/>
        <w:rPr>
          <w:lang w:val="en-US"/>
        </w:rPr>
      </w:pPr>
      <w:proofErr w:type="spellStart"/>
      <w:r>
        <w:rPr>
          <w:lang w:val="en-US"/>
        </w:rPr>
        <w:t>Hovedområde</w:t>
      </w:r>
      <w:proofErr w:type="spellEnd"/>
      <w:r>
        <w:rPr>
          <w:lang w:val="en-US"/>
        </w:rPr>
        <w:t xml:space="preserve"> 2</w:t>
      </w:r>
    </w:p>
    <w:p w14:paraId="0EE96271" w14:textId="78E02C4E" w:rsidR="00A571CE" w:rsidRDefault="00A571CE" w:rsidP="00A571CE">
      <w:pPr>
        <w:pStyle w:val="Overskrift2"/>
        <w:rPr>
          <w:lang w:val="en-US"/>
        </w:rPr>
      </w:pPr>
      <w:proofErr w:type="spellStart"/>
      <w:r>
        <w:rPr>
          <w:lang w:val="en-US"/>
        </w:rPr>
        <w:t>Hovedområde</w:t>
      </w:r>
      <w:proofErr w:type="spellEnd"/>
      <w:r>
        <w:rPr>
          <w:lang w:val="en-US"/>
        </w:rPr>
        <w:t xml:space="preserve"> 3</w:t>
      </w:r>
    </w:p>
    <w:p w14:paraId="5933C1D4" w14:textId="4EB5824F" w:rsidR="00A571CE" w:rsidRPr="00D712E4" w:rsidRDefault="00725E00" w:rsidP="00A571CE">
      <w:pPr>
        <w:rPr>
          <w:lang w:val="en-US"/>
        </w:rPr>
      </w:pPr>
      <w:r>
        <w:rPr>
          <w:lang w:val="en-US"/>
        </w:rPr>
        <w:t>…</w:t>
      </w:r>
    </w:p>
    <w:p w14:paraId="463FDC5E" w14:textId="77777777" w:rsidR="00D712E4" w:rsidRPr="00D712E4" w:rsidRDefault="00D712E4" w:rsidP="00D712E4">
      <w:pPr>
        <w:pStyle w:val="Overskrift1"/>
        <w:numPr>
          <w:ilvl w:val="0"/>
          <w:numId w:val="3"/>
        </w:numPr>
        <w:rPr>
          <w:lang w:val="en-US"/>
        </w:rPr>
      </w:pPr>
      <w:r w:rsidRPr="00D712E4">
        <w:lastRenderedPageBreak/>
        <w:t>Konklusjon</w:t>
      </w:r>
      <w:r w:rsidRPr="00D712E4">
        <w:rPr>
          <w:rFonts w:ascii="Arial" w:hAnsi="Arial" w:cs="Arial"/>
          <w:lang w:val="en-US"/>
        </w:rPr>
        <w:t>​</w:t>
      </w:r>
    </w:p>
    <w:p w14:paraId="1AF5DFA9" w14:textId="4D765584" w:rsidR="00D712E4" w:rsidRPr="00D712E4" w:rsidRDefault="00D712E4" w:rsidP="00D712E4">
      <w:pPr>
        <w:pStyle w:val="Overskrift1"/>
        <w:numPr>
          <w:ilvl w:val="0"/>
          <w:numId w:val="3"/>
        </w:numPr>
        <w:rPr>
          <w:lang w:val="en-US"/>
        </w:rPr>
      </w:pPr>
      <w:r w:rsidRPr="00D712E4">
        <w:t>Tiltaksplan</w:t>
      </w:r>
    </w:p>
    <w:p w14:paraId="657F9539" w14:textId="20908906" w:rsidR="00B56289" w:rsidRPr="00725E00" w:rsidRDefault="00D712E4" w:rsidP="00B56289">
      <w:pPr>
        <w:pStyle w:val="Overskrift1"/>
        <w:numPr>
          <w:ilvl w:val="0"/>
          <w:numId w:val="3"/>
        </w:numPr>
        <w:rPr>
          <w:lang w:val="en-US"/>
        </w:rPr>
      </w:pPr>
      <w:r w:rsidRPr="00D712E4">
        <w:t>Litteraturliste</w:t>
      </w:r>
    </w:p>
    <w:p w14:paraId="648B916F" w14:textId="77777777" w:rsidR="00D712E4" w:rsidRPr="00D712E4" w:rsidRDefault="00D712E4" w:rsidP="00D712E4"/>
    <w:p w14:paraId="38604CF4" w14:textId="6106B0F9" w:rsidR="004B6EC7" w:rsidRPr="00EB265B" w:rsidRDefault="004B6EC7" w:rsidP="004B6EC7">
      <w:pPr>
        <w:pStyle w:val="Overskrift1"/>
      </w:pPr>
      <w:r>
        <w:t>«Overskrift 1»</w:t>
      </w:r>
      <w:r w:rsidRPr="00D712E4">
        <w:t xml:space="preserve"> </w:t>
      </w:r>
    </w:p>
    <w:p w14:paraId="5AD1A97F" w14:textId="77777777" w:rsidR="004B6EC7" w:rsidRDefault="004B6EC7" w:rsidP="004B6EC7">
      <w:pPr>
        <w:pStyle w:val="Ingress"/>
      </w:pPr>
    </w:p>
    <w:p w14:paraId="21BEB1DD" w14:textId="167327FC" w:rsidR="004B6EC7" w:rsidRPr="00554D90" w:rsidRDefault="004B6EC7" w:rsidP="004B6EC7">
      <w:pPr>
        <w:pStyle w:val="Ingress"/>
      </w:pPr>
      <w:r w:rsidRPr="00554D90">
        <w:t xml:space="preserve">«Ingress» brukes på ingresser under Overskrift 1. At </w:t>
      </w:r>
      <w:proofErr w:type="spellStart"/>
      <w:r w:rsidRPr="00554D90">
        <w:t>vero</w:t>
      </w:r>
      <w:proofErr w:type="spellEnd"/>
      <w:r w:rsidRPr="00554D90">
        <w:t xml:space="preserve"> </w:t>
      </w:r>
      <w:proofErr w:type="spellStart"/>
      <w:r w:rsidRPr="00554D90">
        <w:t>eos</w:t>
      </w:r>
      <w:proofErr w:type="spellEnd"/>
      <w:r w:rsidRPr="00554D90">
        <w:t xml:space="preserve"> et </w:t>
      </w:r>
      <w:proofErr w:type="spellStart"/>
      <w:r w:rsidRPr="00554D90">
        <w:t>accusamus</w:t>
      </w:r>
      <w:proofErr w:type="spellEnd"/>
      <w:r w:rsidRPr="00554D90">
        <w:t xml:space="preserve"> et </w:t>
      </w:r>
      <w:proofErr w:type="spellStart"/>
      <w:r w:rsidRPr="00554D90">
        <w:t>iusto</w:t>
      </w:r>
      <w:proofErr w:type="spellEnd"/>
      <w:r w:rsidRPr="00554D90">
        <w:t xml:space="preserve"> </w:t>
      </w:r>
      <w:proofErr w:type="spellStart"/>
      <w:r w:rsidRPr="00554D90">
        <w:t>odio</w:t>
      </w:r>
      <w:proofErr w:type="spellEnd"/>
      <w:r w:rsidRPr="00554D90">
        <w:t xml:space="preserve"> </w:t>
      </w:r>
      <w:proofErr w:type="spellStart"/>
      <w:r w:rsidRPr="00554D90">
        <w:t>dignissimos</w:t>
      </w:r>
      <w:proofErr w:type="spellEnd"/>
      <w:r w:rsidRPr="00554D90">
        <w:t xml:space="preserve"> </w:t>
      </w:r>
      <w:proofErr w:type="spellStart"/>
      <w:r w:rsidRPr="00554D90">
        <w:t>ducimus</w:t>
      </w:r>
      <w:proofErr w:type="spellEnd"/>
      <w:r w:rsidRPr="00554D90">
        <w:t xml:space="preserve"> </w:t>
      </w:r>
      <w:proofErr w:type="spellStart"/>
      <w:r w:rsidRPr="00554D90">
        <w:t>qui</w:t>
      </w:r>
      <w:proofErr w:type="spellEnd"/>
      <w:r w:rsidRPr="00554D90">
        <w:t xml:space="preserve"> </w:t>
      </w:r>
      <w:proofErr w:type="spellStart"/>
      <w:r w:rsidRPr="00554D90">
        <w:t>blanditiis</w:t>
      </w:r>
      <w:proofErr w:type="spellEnd"/>
      <w:r w:rsidRPr="00554D90">
        <w:t xml:space="preserve"> </w:t>
      </w:r>
      <w:proofErr w:type="spellStart"/>
      <w:r w:rsidRPr="00554D90">
        <w:t>praesentium</w:t>
      </w:r>
      <w:proofErr w:type="spellEnd"/>
      <w:r w:rsidRPr="00554D90">
        <w:t xml:space="preserve"> </w:t>
      </w:r>
      <w:proofErr w:type="spellStart"/>
      <w:r w:rsidRPr="00554D90">
        <w:t>voluptatum</w:t>
      </w:r>
      <w:proofErr w:type="spellEnd"/>
      <w:r w:rsidRPr="00554D90">
        <w:t xml:space="preserve"> </w:t>
      </w:r>
      <w:proofErr w:type="spellStart"/>
      <w:r w:rsidRPr="00554D90">
        <w:t>deleniti</w:t>
      </w:r>
      <w:proofErr w:type="spellEnd"/>
      <w:r w:rsidRPr="00554D90">
        <w:t xml:space="preserve"> </w:t>
      </w:r>
      <w:proofErr w:type="spellStart"/>
      <w:r w:rsidRPr="00554D90">
        <w:t>atque</w:t>
      </w:r>
      <w:proofErr w:type="spellEnd"/>
      <w:r w:rsidRPr="00554D90">
        <w:t xml:space="preserve"> </w:t>
      </w:r>
      <w:proofErr w:type="spellStart"/>
      <w:r w:rsidRPr="00554D90">
        <w:t>corrupti</w:t>
      </w:r>
      <w:proofErr w:type="spellEnd"/>
      <w:r w:rsidRPr="00554D90">
        <w:t xml:space="preserve"> </w:t>
      </w:r>
      <w:proofErr w:type="spellStart"/>
      <w:r w:rsidRPr="00554D90">
        <w:t>quos</w:t>
      </w:r>
      <w:proofErr w:type="spellEnd"/>
      <w:r w:rsidRPr="00554D90">
        <w:t xml:space="preserve"> </w:t>
      </w:r>
      <w:proofErr w:type="spellStart"/>
      <w:r w:rsidRPr="00554D90">
        <w:t>dolores</w:t>
      </w:r>
      <w:proofErr w:type="spellEnd"/>
      <w:r w:rsidRPr="00554D90">
        <w:t xml:space="preserve"> et </w:t>
      </w:r>
      <w:proofErr w:type="spellStart"/>
      <w:r w:rsidRPr="00554D90">
        <w:t>quas</w:t>
      </w:r>
      <w:proofErr w:type="spellEnd"/>
      <w:r w:rsidRPr="00554D90">
        <w:t xml:space="preserve"> molestias </w:t>
      </w:r>
      <w:proofErr w:type="spellStart"/>
      <w:r w:rsidRPr="00554D90">
        <w:t>excepturi</w:t>
      </w:r>
      <w:proofErr w:type="spellEnd"/>
      <w:r w:rsidRPr="00554D90">
        <w:t xml:space="preserve"> sint </w:t>
      </w:r>
      <w:proofErr w:type="spellStart"/>
      <w:r w:rsidRPr="00554D90">
        <w:t>occaecati</w:t>
      </w:r>
      <w:proofErr w:type="spellEnd"/>
      <w:r w:rsidRPr="00554D90">
        <w:t xml:space="preserve"> </w:t>
      </w:r>
      <w:proofErr w:type="spellStart"/>
      <w:r w:rsidRPr="00554D90">
        <w:t>cupiditate</w:t>
      </w:r>
      <w:proofErr w:type="spellEnd"/>
      <w:r w:rsidRPr="00554D90">
        <w:t xml:space="preserve"> non </w:t>
      </w:r>
      <w:proofErr w:type="spellStart"/>
      <w:r w:rsidRPr="00554D90">
        <w:t>provident</w:t>
      </w:r>
      <w:proofErr w:type="spellEnd"/>
      <w:r w:rsidRPr="00554D90">
        <w:t xml:space="preserve">, </w:t>
      </w:r>
      <w:proofErr w:type="spellStart"/>
      <w:r w:rsidRPr="00554D90">
        <w:t>similique</w:t>
      </w:r>
      <w:proofErr w:type="spellEnd"/>
      <w:r w:rsidRPr="00554D90">
        <w:t>.</w:t>
      </w:r>
    </w:p>
    <w:p w14:paraId="2BBA3D55" w14:textId="77777777" w:rsidR="004B6EC7" w:rsidRPr="00D82730" w:rsidRDefault="004B6EC7" w:rsidP="004B6EC7">
      <w:pPr>
        <w:pStyle w:val="Ingress"/>
      </w:pPr>
      <w:r w:rsidRPr="00461C88">
        <w:rPr>
          <w:lang w:eastAsia="nb-NO"/>
        </w:rPr>
        <w:t> </w:t>
      </w:r>
    </w:p>
    <w:p w14:paraId="22CFBBC0" w14:textId="77777777" w:rsidR="004B6EC7" w:rsidRPr="00EB265B" w:rsidRDefault="004B6EC7" w:rsidP="004B6EC7">
      <w:pPr>
        <w:rPr>
          <w:shd w:val="clear" w:color="auto" w:fill="FFFFFF"/>
          <w:lang w:eastAsia="nb-NO"/>
        </w:rPr>
      </w:pPr>
      <w:r>
        <w:t xml:space="preserve">Stil «Normal» brukes på all brødtekst. </w:t>
      </w:r>
      <w:r w:rsidRPr="00461C88">
        <w:rPr>
          <w:lang w:eastAsia="nb-NO"/>
        </w:rPr>
        <w:t xml:space="preserve">At </w:t>
      </w:r>
      <w:proofErr w:type="spellStart"/>
      <w:r w:rsidRPr="00461C88">
        <w:rPr>
          <w:lang w:eastAsia="nb-NO"/>
        </w:rPr>
        <w:t>vero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eos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accusamus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iusto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odio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dignissimos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ducimus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blanditiis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praesentium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voluptatum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deleniti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atque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corrupti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dolores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quas</w:t>
      </w:r>
      <w:proofErr w:type="spellEnd"/>
      <w:r w:rsidRPr="00461C88">
        <w:rPr>
          <w:lang w:eastAsia="nb-NO"/>
        </w:rPr>
        <w:t xml:space="preserve"> molestias </w:t>
      </w:r>
      <w:proofErr w:type="spellStart"/>
      <w:r w:rsidRPr="00461C88">
        <w:rPr>
          <w:lang w:eastAsia="nb-NO"/>
        </w:rPr>
        <w:t>excepturi</w:t>
      </w:r>
      <w:proofErr w:type="spellEnd"/>
      <w:r w:rsidRPr="00461C88">
        <w:rPr>
          <w:lang w:eastAsia="nb-NO"/>
        </w:rPr>
        <w:t xml:space="preserve"> sint </w:t>
      </w:r>
      <w:proofErr w:type="spellStart"/>
      <w:r w:rsidRPr="00461C88">
        <w:rPr>
          <w:lang w:eastAsia="nb-NO"/>
        </w:rPr>
        <w:t>occaecati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cupiditate</w:t>
      </w:r>
      <w:proofErr w:type="spellEnd"/>
      <w:r w:rsidRPr="00461C88">
        <w:rPr>
          <w:lang w:eastAsia="nb-NO"/>
        </w:rPr>
        <w:t xml:space="preserve"> non </w:t>
      </w:r>
      <w:proofErr w:type="spellStart"/>
      <w:r w:rsidRPr="00461C88">
        <w:rPr>
          <w:lang w:eastAsia="nb-NO"/>
        </w:rPr>
        <w:t>provident</w:t>
      </w:r>
      <w:proofErr w:type="spellEnd"/>
      <w:r w:rsidRPr="00461C88">
        <w:rPr>
          <w:lang w:eastAsia="nb-NO"/>
        </w:rPr>
        <w:t xml:space="preserve">, </w:t>
      </w:r>
      <w:proofErr w:type="spellStart"/>
      <w:r w:rsidRPr="00461C88">
        <w:rPr>
          <w:lang w:eastAsia="nb-NO"/>
        </w:rPr>
        <w:t>similique</w:t>
      </w:r>
      <w:proofErr w:type="spellEnd"/>
      <w:r w:rsidRPr="00461C88">
        <w:rPr>
          <w:lang w:eastAsia="nb-NO"/>
        </w:rPr>
        <w:t xml:space="preserve"> sunt in culpa </w:t>
      </w:r>
      <w:proofErr w:type="spellStart"/>
      <w:r w:rsidRPr="00461C88">
        <w:rPr>
          <w:lang w:eastAsia="nb-NO"/>
        </w:rPr>
        <w:t>qui</w:t>
      </w:r>
      <w:proofErr w:type="spellEnd"/>
      <w:r w:rsidRPr="00461C88">
        <w:rPr>
          <w:lang w:eastAsia="nb-NO"/>
        </w:rPr>
        <w:t xml:space="preserve"> officia </w:t>
      </w:r>
      <w:proofErr w:type="spellStart"/>
      <w:r w:rsidRPr="00461C88">
        <w:rPr>
          <w:lang w:eastAsia="nb-NO"/>
        </w:rPr>
        <w:t>deserunt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mollitia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animi</w:t>
      </w:r>
      <w:proofErr w:type="spellEnd"/>
      <w:r w:rsidRPr="00461C88">
        <w:rPr>
          <w:lang w:eastAsia="nb-NO"/>
        </w:rPr>
        <w:t xml:space="preserve">, id est </w:t>
      </w:r>
      <w:proofErr w:type="spellStart"/>
      <w:r w:rsidRPr="00461C88">
        <w:rPr>
          <w:lang w:eastAsia="nb-NO"/>
        </w:rPr>
        <w:t>laborum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dolorum</w:t>
      </w:r>
      <w:proofErr w:type="spellEnd"/>
      <w:r w:rsidRPr="00461C88">
        <w:rPr>
          <w:lang w:eastAsia="nb-NO"/>
        </w:rPr>
        <w:t xml:space="preserve"> fuga. </w:t>
      </w:r>
    </w:p>
    <w:p w14:paraId="7EEE68D3" w14:textId="77777777" w:rsidR="00B56289" w:rsidRPr="00D82730" w:rsidRDefault="00B56289" w:rsidP="00B56289">
      <w:pPr>
        <w:rPr>
          <w:rFonts w:ascii="Times New Roman" w:hAnsi="Times New Roman" w:cs="Times New Roman"/>
          <w:sz w:val="24"/>
          <w:lang w:eastAsia="nb-NO"/>
        </w:rPr>
      </w:pPr>
    </w:p>
    <w:p w14:paraId="1B38662F" w14:textId="77777777" w:rsidR="00B56289" w:rsidRDefault="00B56289" w:rsidP="00A642F5">
      <w:pPr>
        <w:pStyle w:val="Overskrift2"/>
      </w:pPr>
      <w:bookmarkStart w:id="2" w:name="_Toc49162044"/>
      <w:r>
        <w:t>«</w:t>
      </w:r>
      <w:r w:rsidRPr="00A642F5">
        <w:t>Overskrift</w:t>
      </w:r>
      <w:r>
        <w:t xml:space="preserve"> 2»</w:t>
      </w:r>
      <w:bookmarkEnd w:id="2"/>
      <w:r>
        <w:t xml:space="preserve"> </w:t>
      </w:r>
    </w:p>
    <w:p w14:paraId="5DB4D28B" w14:textId="77777777" w:rsidR="00B56289" w:rsidRDefault="00B56289" w:rsidP="00B56289">
      <w:pPr>
        <w:rPr>
          <w:shd w:val="clear" w:color="auto" w:fill="FFFFFF"/>
          <w:lang w:eastAsia="nb-NO"/>
        </w:rPr>
      </w:pPr>
      <w:r>
        <w:t xml:space="preserve">Stil «Normal» brukes på all brødtekst. </w:t>
      </w:r>
      <w:r w:rsidRPr="00461C88">
        <w:rPr>
          <w:lang w:eastAsia="nb-NO"/>
        </w:rPr>
        <w:t xml:space="preserve">At </w:t>
      </w:r>
      <w:proofErr w:type="spellStart"/>
      <w:r w:rsidRPr="00461C88">
        <w:rPr>
          <w:lang w:eastAsia="nb-NO"/>
        </w:rPr>
        <w:t>vero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eos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accusamus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iusto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odio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dignissimos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ducimus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blanditiis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praesentium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voluptatum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deleniti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atque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corrupti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dolores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quas</w:t>
      </w:r>
      <w:proofErr w:type="spellEnd"/>
      <w:r w:rsidRPr="00461C88">
        <w:rPr>
          <w:lang w:eastAsia="nb-NO"/>
        </w:rPr>
        <w:t xml:space="preserve"> molestias </w:t>
      </w:r>
      <w:proofErr w:type="spellStart"/>
      <w:r w:rsidRPr="00461C88">
        <w:rPr>
          <w:lang w:eastAsia="nb-NO"/>
        </w:rPr>
        <w:t>excepturi</w:t>
      </w:r>
      <w:proofErr w:type="spellEnd"/>
      <w:r w:rsidRPr="00461C88">
        <w:rPr>
          <w:lang w:eastAsia="nb-NO"/>
        </w:rPr>
        <w:t xml:space="preserve"> sint </w:t>
      </w:r>
      <w:proofErr w:type="spellStart"/>
      <w:r w:rsidRPr="00461C88">
        <w:rPr>
          <w:lang w:eastAsia="nb-NO"/>
        </w:rPr>
        <w:t>occaecati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cupiditate</w:t>
      </w:r>
      <w:proofErr w:type="spellEnd"/>
      <w:r w:rsidRPr="00461C88">
        <w:rPr>
          <w:lang w:eastAsia="nb-NO"/>
        </w:rPr>
        <w:t xml:space="preserve"> non </w:t>
      </w:r>
      <w:proofErr w:type="spellStart"/>
      <w:r w:rsidRPr="00461C88">
        <w:rPr>
          <w:lang w:eastAsia="nb-NO"/>
        </w:rPr>
        <w:t>provident</w:t>
      </w:r>
      <w:proofErr w:type="spellEnd"/>
      <w:r w:rsidRPr="00461C88">
        <w:rPr>
          <w:lang w:eastAsia="nb-NO"/>
        </w:rPr>
        <w:t xml:space="preserve">, </w:t>
      </w:r>
      <w:proofErr w:type="spellStart"/>
      <w:r w:rsidRPr="00461C88">
        <w:rPr>
          <w:lang w:eastAsia="nb-NO"/>
        </w:rPr>
        <w:t>similique</w:t>
      </w:r>
      <w:proofErr w:type="spellEnd"/>
      <w:r w:rsidRPr="00461C88">
        <w:rPr>
          <w:lang w:eastAsia="nb-NO"/>
        </w:rPr>
        <w:t xml:space="preserve"> sunt in culpa </w:t>
      </w:r>
    </w:p>
    <w:p w14:paraId="7CFE048C" w14:textId="77777777" w:rsidR="00B56289" w:rsidRPr="00D82730" w:rsidRDefault="00B56289" w:rsidP="00B56289">
      <w:pPr>
        <w:rPr>
          <w:rFonts w:ascii="Times New Roman" w:hAnsi="Times New Roman" w:cs="Times New Roman"/>
          <w:sz w:val="24"/>
          <w:lang w:eastAsia="nb-NO"/>
        </w:rPr>
      </w:pPr>
    </w:p>
    <w:p w14:paraId="380157D6" w14:textId="77777777" w:rsidR="00B56289" w:rsidRDefault="00B56289" w:rsidP="00A642F5">
      <w:pPr>
        <w:pStyle w:val="Overskrift3"/>
      </w:pPr>
      <w:bookmarkStart w:id="3" w:name="_Toc49162045"/>
      <w:r w:rsidRPr="00A642F5">
        <w:t>Overskrift</w:t>
      </w:r>
      <w:r>
        <w:t xml:space="preserve"> 3</w:t>
      </w:r>
      <w:bookmarkEnd w:id="3"/>
    </w:p>
    <w:p w14:paraId="269372A7" w14:textId="77777777" w:rsidR="00B56289" w:rsidRDefault="00B56289" w:rsidP="00B56289">
      <w:pPr>
        <w:rPr>
          <w:shd w:val="clear" w:color="auto" w:fill="FFFFFF"/>
          <w:lang w:eastAsia="nb-NO"/>
        </w:rPr>
      </w:pPr>
      <w:r>
        <w:t xml:space="preserve">Stil «Normal» brukes på all brødtekst. </w:t>
      </w:r>
      <w:r w:rsidRPr="00461C88">
        <w:rPr>
          <w:lang w:eastAsia="nb-NO"/>
        </w:rPr>
        <w:t xml:space="preserve">At </w:t>
      </w:r>
      <w:proofErr w:type="spellStart"/>
      <w:r w:rsidRPr="00461C88">
        <w:rPr>
          <w:lang w:eastAsia="nb-NO"/>
        </w:rPr>
        <w:t>vero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eos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accusamus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iusto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odio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dignissimos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ducimus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blanditiis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praesentium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voluptatum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deleniti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atque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corrupti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dolores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quas</w:t>
      </w:r>
      <w:proofErr w:type="spellEnd"/>
      <w:r w:rsidRPr="00461C88">
        <w:rPr>
          <w:lang w:eastAsia="nb-NO"/>
        </w:rPr>
        <w:t xml:space="preserve"> molestias </w:t>
      </w:r>
      <w:proofErr w:type="spellStart"/>
      <w:r w:rsidRPr="00461C88">
        <w:rPr>
          <w:lang w:eastAsia="nb-NO"/>
        </w:rPr>
        <w:t>excepturi</w:t>
      </w:r>
      <w:proofErr w:type="spellEnd"/>
      <w:r w:rsidRPr="00461C88">
        <w:rPr>
          <w:lang w:eastAsia="nb-NO"/>
        </w:rPr>
        <w:t xml:space="preserve"> sint </w:t>
      </w:r>
      <w:proofErr w:type="spellStart"/>
      <w:r w:rsidRPr="00461C88">
        <w:rPr>
          <w:lang w:eastAsia="nb-NO"/>
        </w:rPr>
        <w:t>occaecati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cupiditate</w:t>
      </w:r>
      <w:proofErr w:type="spellEnd"/>
      <w:r w:rsidRPr="00461C88">
        <w:rPr>
          <w:lang w:eastAsia="nb-NO"/>
        </w:rPr>
        <w:t xml:space="preserve"> non </w:t>
      </w:r>
      <w:proofErr w:type="spellStart"/>
      <w:r w:rsidRPr="00461C88">
        <w:rPr>
          <w:lang w:eastAsia="nb-NO"/>
        </w:rPr>
        <w:t>provident</w:t>
      </w:r>
      <w:proofErr w:type="spellEnd"/>
      <w:r w:rsidRPr="00461C88">
        <w:rPr>
          <w:lang w:eastAsia="nb-NO"/>
        </w:rPr>
        <w:t xml:space="preserve">, </w:t>
      </w:r>
      <w:proofErr w:type="spellStart"/>
      <w:r w:rsidRPr="00461C88">
        <w:rPr>
          <w:lang w:eastAsia="nb-NO"/>
        </w:rPr>
        <w:t>similique</w:t>
      </w:r>
      <w:proofErr w:type="spellEnd"/>
      <w:r w:rsidRPr="00461C88">
        <w:rPr>
          <w:lang w:eastAsia="nb-NO"/>
        </w:rPr>
        <w:t xml:space="preserve"> sunt in culpa </w:t>
      </w:r>
      <w:proofErr w:type="spellStart"/>
      <w:r w:rsidRPr="00461C88">
        <w:rPr>
          <w:lang w:eastAsia="nb-NO"/>
        </w:rPr>
        <w:t>qui</w:t>
      </w:r>
      <w:proofErr w:type="spellEnd"/>
      <w:r w:rsidRPr="00D82730">
        <w:rPr>
          <w:shd w:val="clear" w:color="auto" w:fill="FFFFFF"/>
          <w:lang w:eastAsia="nb-NO"/>
        </w:rPr>
        <w:t xml:space="preserve"> </w:t>
      </w:r>
    </w:p>
    <w:p w14:paraId="01A23635" w14:textId="77777777" w:rsidR="00B56289" w:rsidRDefault="00B56289" w:rsidP="00B56289">
      <w:pPr>
        <w:rPr>
          <w:shd w:val="clear" w:color="auto" w:fill="FFFFFF"/>
          <w:lang w:eastAsia="nb-NO"/>
        </w:rPr>
      </w:pPr>
    </w:p>
    <w:p w14:paraId="470631F2" w14:textId="77777777" w:rsidR="00B56289" w:rsidRPr="001F6B2F" w:rsidRDefault="00B56289" w:rsidP="00B56289">
      <w:pPr>
        <w:pStyle w:val="Overskrift4"/>
      </w:pPr>
      <w:r>
        <w:t>Overskrift 4</w:t>
      </w:r>
    </w:p>
    <w:p w14:paraId="53B6EE93" w14:textId="77777777" w:rsidR="00554D90" w:rsidRDefault="00B56289" w:rsidP="00B56289">
      <w:pPr>
        <w:rPr>
          <w:shd w:val="clear" w:color="auto" w:fill="FFFFFF"/>
          <w:lang w:eastAsia="nb-NO"/>
        </w:rPr>
      </w:pPr>
      <w:r>
        <w:t xml:space="preserve">Stil «Normal» brukes på all brødtekst. </w:t>
      </w:r>
      <w:r w:rsidRPr="00461C88">
        <w:rPr>
          <w:lang w:eastAsia="nb-NO"/>
        </w:rPr>
        <w:t xml:space="preserve">At </w:t>
      </w:r>
      <w:proofErr w:type="spellStart"/>
      <w:r w:rsidRPr="00461C88">
        <w:rPr>
          <w:lang w:eastAsia="nb-NO"/>
        </w:rPr>
        <w:t>vero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eos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accusamus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iusto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odio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dignissimos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ducimus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blanditiis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praesentium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voluptatum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deleniti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atque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corrupti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quos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dolores</w:t>
      </w:r>
      <w:proofErr w:type="spellEnd"/>
      <w:r w:rsidRPr="00461C88">
        <w:rPr>
          <w:lang w:eastAsia="nb-NO"/>
        </w:rPr>
        <w:t xml:space="preserve"> et </w:t>
      </w:r>
      <w:proofErr w:type="spellStart"/>
      <w:r w:rsidRPr="00461C88">
        <w:rPr>
          <w:lang w:eastAsia="nb-NO"/>
        </w:rPr>
        <w:t>quas</w:t>
      </w:r>
      <w:proofErr w:type="spellEnd"/>
      <w:r w:rsidRPr="00461C88">
        <w:rPr>
          <w:lang w:eastAsia="nb-NO"/>
        </w:rPr>
        <w:t xml:space="preserve"> molestias </w:t>
      </w:r>
      <w:proofErr w:type="spellStart"/>
      <w:r w:rsidRPr="00461C88">
        <w:rPr>
          <w:lang w:eastAsia="nb-NO"/>
        </w:rPr>
        <w:t>excepturi</w:t>
      </w:r>
      <w:proofErr w:type="spellEnd"/>
      <w:r w:rsidRPr="00461C88">
        <w:rPr>
          <w:lang w:eastAsia="nb-NO"/>
        </w:rPr>
        <w:t xml:space="preserve"> sint </w:t>
      </w:r>
      <w:proofErr w:type="spellStart"/>
      <w:r w:rsidRPr="00461C88">
        <w:rPr>
          <w:lang w:eastAsia="nb-NO"/>
        </w:rPr>
        <w:t>occaecati</w:t>
      </w:r>
      <w:proofErr w:type="spellEnd"/>
      <w:r w:rsidRPr="00461C88">
        <w:rPr>
          <w:lang w:eastAsia="nb-NO"/>
        </w:rPr>
        <w:t xml:space="preserve"> </w:t>
      </w:r>
      <w:proofErr w:type="spellStart"/>
      <w:r w:rsidRPr="00461C88">
        <w:rPr>
          <w:lang w:eastAsia="nb-NO"/>
        </w:rPr>
        <w:t>cupiditate</w:t>
      </w:r>
      <w:proofErr w:type="spellEnd"/>
      <w:r w:rsidRPr="00461C88">
        <w:rPr>
          <w:lang w:eastAsia="nb-NO"/>
        </w:rPr>
        <w:t xml:space="preserve"> non </w:t>
      </w:r>
      <w:proofErr w:type="spellStart"/>
      <w:r w:rsidRPr="00461C88">
        <w:rPr>
          <w:lang w:eastAsia="nb-NO"/>
        </w:rPr>
        <w:t>provident</w:t>
      </w:r>
      <w:proofErr w:type="spellEnd"/>
      <w:r w:rsidRPr="00461C88">
        <w:rPr>
          <w:lang w:eastAsia="nb-NO"/>
        </w:rPr>
        <w:t xml:space="preserve">, </w:t>
      </w:r>
      <w:proofErr w:type="spellStart"/>
      <w:r w:rsidRPr="00461C88">
        <w:rPr>
          <w:lang w:eastAsia="nb-NO"/>
        </w:rPr>
        <w:t>similique</w:t>
      </w:r>
      <w:proofErr w:type="spellEnd"/>
      <w:r w:rsidRPr="00461C88">
        <w:rPr>
          <w:lang w:eastAsia="nb-NO"/>
        </w:rPr>
        <w:t xml:space="preserve"> sunt in culpa </w:t>
      </w:r>
      <w:proofErr w:type="spellStart"/>
      <w:r w:rsidRPr="00461C88">
        <w:rPr>
          <w:lang w:eastAsia="nb-NO"/>
        </w:rPr>
        <w:t>qui</w:t>
      </w:r>
      <w:proofErr w:type="spellEnd"/>
    </w:p>
    <w:p w14:paraId="2BEB64A8" w14:textId="77777777" w:rsidR="00B16D1A" w:rsidRPr="006F3D52" w:rsidRDefault="00B16D1A" w:rsidP="00703F76">
      <w:pPr>
        <w:rPr>
          <w:shd w:val="clear" w:color="auto" w:fill="FFFFFF"/>
          <w:lang w:eastAsia="nb-NO"/>
        </w:rPr>
      </w:pPr>
    </w:p>
    <w:p w14:paraId="0081400D" w14:textId="77777777" w:rsidR="00B16D1A" w:rsidRPr="00554D90" w:rsidRDefault="00B16D1A" w:rsidP="00703F76">
      <w:pPr>
        <w:rPr>
          <w:sz w:val="28"/>
        </w:rPr>
      </w:pPr>
    </w:p>
    <w:sectPr w:rsidR="00B16D1A" w:rsidRPr="00554D90" w:rsidSect="00554D9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78252" w14:textId="77777777" w:rsidR="00B46FED" w:rsidRDefault="00B46FED" w:rsidP="00703F76">
      <w:pPr>
        <w:spacing w:line="240" w:lineRule="auto"/>
      </w:pPr>
      <w:r>
        <w:separator/>
      </w:r>
    </w:p>
  </w:endnote>
  <w:endnote w:type="continuationSeparator" w:id="0">
    <w:p w14:paraId="1CBF7292" w14:textId="77777777" w:rsidR="00B46FED" w:rsidRDefault="00B46FED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503741310"/>
      <w:docPartObj>
        <w:docPartGallery w:val="Page Numbers (Bottom of Page)"/>
        <w:docPartUnique/>
      </w:docPartObj>
    </w:sdtPr>
    <w:sdtContent>
      <w:p w14:paraId="30309AD9" w14:textId="77777777" w:rsidR="001E776D" w:rsidRDefault="001E776D" w:rsidP="00BA4EE7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3B13C11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2011640730"/>
      <w:docPartObj>
        <w:docPartGallery w:val="Page Numbers (Bottom of Page)"/>
        <w:docPartUnique/>
      </w:docPartObj>
    </w:sdtPr>
    <w:sdtContent>
      <w:p w14:paraId="0B4C1FFE" w14:textId="77777777" w:rsidR="001E776D" w:rsidRDefault="001E776D" w:rsidP="007A0E55">
        <w:pPr>
          <w:pStyle w:val="Bunntekst"/>
          <w:framePr w:hSpace="851" w:wrap="notBeside" w:vAnchor="text" w:hAnchor="page" w:xAlign="right" w:y="1"/>
          <w:ind w:right="-85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925239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2740734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C95F6" w14:textId="77777777" w:rsidR="00703F76" w:rsidRPr="00AC3E31" w:rsidRDefault="00AC3E31" w:rsidP="00AC3E3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BFB43" w14:textId="77777777" w:rsidR="00B46FED" w:rsidRDefault="00B46FED" w:rsidP="00703F76">
      <w:pPr>
        <w:spacing w:line="240" w:lineRule="auto"/>
      </w:pPr>
      <w:r>
        <w:separator/>
      </w:r>
    </w:p>
  </w:footnote>
  <w:footnote w:type="continuationSeparator" w:id="0">
    <w:p w14:paraId="7118CBF0" w14:textId="77777777" w:rsidR="00B46FED" w:rsidRDefault="00B46FED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9E655" w14:textId="77777777" w:rsidR="001E776D" w:rsidRPr="00C96C8F" w:rsidRDefault="001E776D" w:rsidP="00C97BF6">
    <w:pPr>
      <w:pStyle w:val="Topptekst"/>
      <w:ind w:righ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014F8" w14:textId="77777777" w:rsidR="00703F76" w:rsidRDefault="004A64F3">
    <w:pPr>
      <w:pStyle w:val="Topptekst"/>
    </w:pPr>
    <w:r w:rsidRPr="00963C24">
      <w:rPr>
        <w:noProof/>
        <w:lang w:eastAsia="nb-NO"/>
      </w:rPr>
      <w:drawing>
        <wp:anchor distT="0" distB="0" distL="114300" distR="114300" simplePos="0" relativeHeight="251666432" behindDoc="0" locked="0" layoutInCell="1" allowOverlap="1" wp14:anchorId="30CA4EFA" wp14:editId="5C44A23D">
          <wp:simplePos x="0" y="0"/>
          <wp:positionH relativeFrom="column">
            <wp:posOffset>-654594</wp:posOffset>
          </wp:positionH>
          <wp:positionV relativeFrom="page">
            <wp:posOffset>623570</wp:posOffset>
          </wp:positionV>
          <wp:extent cx="1085850" cy="511175"/>
          <wp:effectExtent l="0" t="0" r="6350" b="0"/>
          <wp:wrapThrough wrapText="bothSides">
            <wp:wrapPolygon edited="0">
              <wp:start x="5558" y="0"/>
              <wp:lineTo x="0" y="0"/>
              <wp:lineTo x="0" y="20929"/>
              <wp:lineTo x="7579" y="20929"/>
              <wp:lineTo x="7579" y="17173"/>
              <wp:lineTo x="21474" y="9660"/>
              <wp:lineTo x="21474" y="0"/>
              <wp:lineTo x="8589" y="0"/>
              <wp:lineTo x="5558" y="0"/>
            </wp:wrapPolygon>
          </wp:wrapThrough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3797E"/>
    <w:multiLevelType w:val="multilevel"/>
    <w:tmpl w:val="52D4F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E17293"/>
    <w:multiLevelType w:val="hybridMultilevel"/>
    <w:tmpl w:val="436C1B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892006">
    <w:abstractNumId w:val="2"/>
  </w:num>
  <w:num w:numId="2" w16cid:durableId="297224773">
    <w:abstractNumId w:val="1"/>
  </w:num>
  <w:num w:numId="3" w16cid:durableId="1562476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615"/>
    <w:rsid w:val="00063A72"/>
    <w:rsid w:val="000D086A"/>
    <w:rsid w:val="00142615"/>
    <w:rsid w:val="001B0A77"/>
    <w:rsid w:val="001E776D"/>
    <w:rsid w:val="001F341A"/>
    <w:rsid w:val="002432E3"/>
    <w:rsid w:val="00273F0D"/>
    <w:rsid w:val="002754CD"/>
    <w:rsid w:val="002A3A83"/>
    <w:rsid w:val="00346ED0"/>
    <w:rsid w:val="00351CFA"/>
    <w:rsid w:val="003D17C1"/>
    <w:rsid w:val="0047760B"/>
    <w:rsid w:val="004A64F3"/>
    <w:rsid w:val="004B6EC7"/>
    <w:rsid w:val="00554D90"/>
    <w:rsid w:val="00614BE9"/>
    <w:rsid w:val="00631D08"/>
    <w:rsid w:val="00665EA9"/>
    <w:rsid w:val="006F3D52"/>
    <w:rsid w:val="006F49F8"/>
    <w:rsid w:val="006F4F9F"/>
    <w:rsid w:val="00703F76"/>
    <w:rsid w:val="00725E00"/>
    <w:rsid w:val="007A0E55"/>
    <w:rsid w:val="007A2570"/>
    <w:rsid w:val="00830852"/>
    <w:rsid w:val="00864328"/>
    <w:rsid w:val="00925239"/>
    <w:rsid w:val="00943009"/>
    <w:rsid w:val="009B2D7E"/>
    <w:rsid w:val="009F37D2"/>
    <w:rsid w:val="00A571CE"/>
    <w:rsid w:val="00A642F5"/>
    <w:rsid w:val="00AC3E31"/>
    <w:rsid w:val="00AE4A84"/>
    <w:rsid w:val="00B05DFF"/>
    <w:rsid w:val="00B16D1A"/>
    <w:rsid w:val="00B46FED"/>
    <w:rsid w:val="00B56289"/>
    <w:rsid w:val="00B73C81"/>
    <w:rsid w:val="00B803B6"/>
    <w:rsid w:val="00BA4EE7"/>
    <w:rsid w:val="00C00FC5"/>
    <w:rsid w:val="00C96C8F"/>
    <w:rsid w:val="00C97BF6"/>
    <w:rsid w:val="00D701C9"/>
    <w:rsid w:val="00D712E4"/>
    <w:rsid w:val="00DA1CFE"/>
    <w:rsid w:val="00DE165A"/>
    <w:rsid w:val="00EB265B"/>
    <w:rsid w:val="00EF7CB6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C670E"/>
  <w15:chartTrackingRefBased/>
  <w15:docId w15:val="{077E046F-A8AC-4234-9200-4A9DAC60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E31"/>
    <w:pPr>
      <w:spacing w:line="264" w:lineRule="auto"/>
    </w:pPr>
    <w:rPr>
      <w:rFonts w:ascii="Verdana" w:hAnsi="Verdana"/>
      <w:sz w:val="17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Theme="majorEastAsia" w:hAnsi="Quire Sans" w:cstheme="majorBidi"/>
      <w:color w:val="000000" w:themeColor="text1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E31"/>
    <w:pPr>
      <w:keepNext/>
      <w:keepLines/>
      <w:spacing w:before="280" w:after="240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C3E31"/>
    <w:pPr>
      <w:keepNext/>
      <w:keepLines/>
      <w:spacing w:before="280" w:after="240"/>
      <w:outlineLvl w:val="2"/>
    </w:pPr>
    <w:rPr>
      <w:rFonts w:eastAsiaTheme="majorEastAsia" w:cstheme="majorBidi"/>
      <w:color w:val="000000" w:themeColor="text1"/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8467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3F76"/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54D90"/>
    <w:rPr>
      <w:rFonts w:ascii="Quire Sans" w:eastAsiaTheme="majorEastAsia" w:hAnsi="Quire Sans" w:cstheme="majorBidi"/>
      <w:color w:val="000000" w:themeColor="text1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C3E31"/>
    <w:rPr>
      <w:rFonts w:ascii="Verdana" w:eastAsiaTheme="majorEastAsia" w:hAnsi="Verdana" w:cstheme="majorBidi"/>
      <w:color w:val="000000" w:themeColor="text1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03F76"/>
    <w:rPr>
      <w:rFonts w:ascii="Verdana" w:eastAsiaTheme="minorEastAsia" w:hAnsi="Verdana"/>
      <w:color w:val="5A5A5A" w:themeColor="text1" w:themeTint="A5"/>
      <w:spacing w:val="15"/>
      <w:sz w:val="22"/>
      <w:szCs w:val="22"/>
    </w:rPr>
  </w:style>
  <w:style w:type="character" w:styleId="Svakutheving">
    <w:name w:val="Subtle Emphasis"/>
    <w:basedOn w:val="Standardskriftforavsnitt"/>
    <w:uiPriority w:val="19"/>
    <w:qFormat/>
    <w:rsid w:val="00703F76"/>
    <w:rPr>
      <w:rFonts w:ascii="Verdana" w:hAnsi="Verdana"/>
      <w:b w:val="0"/>
      <w:i/>
      <w:iCs/>
      <w:color w:val="7F7F7F" w:themeColor="text1" w:themeTint="80"/>
    </w:rPr>
  </w:style>
  <w:style w:type="character" w:styleId="Utheving">
    <w:name w:val="Emphasis"/>
    <w:basedOn w:val="Standardskriftforavsnitt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basedOn w:val="Standardskriftforavsnitt"/>
    <w:uiPriority w:val="21"/>
    <w:qFormat/>
    <w:rsid w:val="00703F76"/>
    <w:rPr>
      <w:rFonts w:ascii="Verdana" w:hAnsi="Verdana"/>
      <w:b/>
      <w:i w:val="0"/>
      <w:iCs/>
      <w:color w:val="000000" w:themeColor="text1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03F76"/>
    <w:rPr>
      <w:rFonts w:eastAsiaTheme="minorEastAsia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basedOn w:val="Standardskriftforavsnitt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theme="minorHAns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theme="minorHAns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theme="minorHAnsi"/>
      <w:noProof/>
      <w:szCs w:val="20"/>
    </w:rPr>
  </w:style>
  <w:style w:type="character" w:styleId="Hyperkobling">
    <w:name w:val="Hyperlink"/>
    <w:basedOn w:val="Standardskriftforavsnitt"/>
    <w:uiPriority w:val="99"/>
    <w:unhideWhenUsed/>
    <w:rsid w:val="00BA4EE7"/>
    <w:rPr>
      <w:color w:val="508467" w:themeColor="accent1" w:themeShade="BF"/>
      <w:u w:val="single"/>
      <w:bdr w:val="none" w:sz="0" w:space="0" w:color="aut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C3E31"/>
    <w:rPr>
      <w:rFonts w:ascii="Verdana" w:eastAsiaTheme="majorEastAsia" w:hAnsi="Verdana" w:cstheme="majorBidi"/>
      <w:color w:val="000000" w:themeColor="tex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54D90"/>
    <w:rPr>
      <w:rFonts w:ascii="Verdana" w:eastAsiaTheme="majorEastAsia" w:hAnsi="Verdana" w:cstheme="majorBidi"/>
      <w:b/>
      <w:iCs/>
      <w:color w:val="000000" w:themeColor="tex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54D90"/>
    <w:rPr>
      <w:rFonts w:asciiTheme="majorHAnsi" w:eastAsiaTheme="majorEastAsia" w:hAnsiTheme="majorHAnsi" w:cstheme="majorBidi"/>
      <w:color w:val="508467" w:themeColor="accent1" w:themeShade="BF"/>
    </w:rPr>
  </w:style>
  <w:style w:type="paragraph" w:customStyle="1" w:styleId="Ingress">
    <w:name w:val="Ingress"/>
    <w:basedOn w:val="Normal"/>
    <w:next w:val="Normal"/>
    <w:qFormat/>
    <w:rsid w:val="00AC3E31"/>
    <w:pPr>
      <w:spacing w:after="200"/>
      <w:contextualSpacing/>
    </w:pPr>
    <w:rPr>
      <w:sz w:val="20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">
    <w:name w:val="Tabell"/>
    <w:basedOn w:val="Normal"/>
    <w:qFormat/>
    <w:rsid w:val="00AC3E31"/>
    <w:pPr>
      <w:spacing w:before="110" w:after="110" w:line="330" w:lineRule="exact"/>
    </w:pPr>
    <w:rPr>
      <w:sz w:val="16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 w:themeColor="accent2" w:themeTint="99"/>
        <w:left w:val="single" w:sz="4" w:space="0" w:color="D7EDF3" w:themeColor="accent2" w:themeTint="99"/>
        <w:bottom w:val="single" w:sz="4" w:space="0" w:color="D7EDF3" w:themeColor="accent2" w:themeTint="99"/>
        <w:right w:val="single" w:sz="4" w:space="0" w:color="D7EDF3" w:themeColor="accent2" w:themeTint="99"/>
        <w:insideH w:val="single" w:sz="4" w:space="0" w:color="D7EDF3" w:themeColor="accent2" w:themeTint="99"/>
        <w:insideV w:val="single" w:sz="4" w:space="0" w:color="D7ED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E2EC" w:themeColor="accent2"/>
          <w:left w:val="single" w:sz="4" w:space="0" w:color="BEE2EC" w:themeColor="accent2"/>
          <w:bottom w:val="single" w:sz="4" w:space="0" w:color="BEE2EC" w:themeColor="accent2"/>
          <w:right w:val="single" w:sz="4" w:space="0" w:color="BEE2EC" w:themeColor="accent2"/>
          <w:insideH w:val="nil"/>
          <w:insideV w:val="nil"/>
        </w:tcBorders>
        <w:shd w:val="clear" w:color="auto" w:fill="BEE2EC" w:themeFill="accent2"/>
      </w:tcPr>
    </w:tblStylePr>
    <w:tblStylePr w:type="lastRow">
      <w:rPr>
        <w:b/>
        <w:bCs/>
      </w:rPr>
      <w:tblPr/>
      <w:tcPr>
        <w:tcBorders>
          <w:top w:val="double" w:sz="4" w:space="0" w:color="BEE2E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2" w:themeFillTint="33"/>
      </w:tcPr>
    </w:tblStylePr>
    <w:tblStylePr w:type="band1Horz">
      <w:tblPr/>
      <w:tcPr>
        <w:shd w:val="clear" w:color="auto" w:fill="F1F9FB" w:themeFill="accent2" w:themeFillTint="33"/>
      </w:tcPr>
    </w:tblStylePr>
  </w:style>
  <w:style w:type="character" w:styleId="Sterk">
    <w:name w:val="Strong"/>
    <w:basedOn w:val="Standardskriftforavsnitt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AC3E31"/>
    <w:pPr>
      <w:spacing w:before="110" w:after="880"/>
    </w:pPr>
    <w:rPr>
      <w:i/>
      <w:iCs/>
      <w:color w:val="000000" w:themeColor="text1"/>
      <w:sz w:val="15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Theme="minorHAnsi" w:hAnsiTheme="minorHAns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 w:themeColor="accent1" w:themeTint="99"/>
        <w:left w:val="single" w:sz="4" w:space="0" w:color="ABCCB9" w:themeColor="accent1" w:themeTint="99"/>
        <w:bottom w:val="single" w:sz="4" w:space="0" w:color="ABCCB9" w:themeColor="accent1" w:themeTint="99"/>
        <w:right w:val="single" w:sz="4" w:space="0" w:color="ABCCB9" w:themeColor="accent1" w:themeTint="99"/>
        <w:insideH w:val="single" w:sz="4" w:space="0" w:color="ABCCB9" w:themeColor="accent1" w:themeTint="99"/>
        <w:insideV w:val="single" w:sz="4" w:space="0" w:color="ABCC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AA8B" w:themeColor="accent1"/>
          <w:left w:val="single" w:sz="4" w:space="0" w:color="73AA8B" w:themeColor="accent1"/>
          <w:bottom w:val="single" w:sz="4" w:space="0" w:color="73AA8B" w:themeColor="accent1"/>
          <w:right w:val="single" w:sz="4" w:space="0" w:color="73AA8B" w:themeColor="accent1"/>
          <w:insideH w:val="nil"/>
          <w:insideV w:val="nil"/>
        </w:tcBorders>
        <w:shd w:val="clear" w:color="auto" w:fill="73AA8B" w:themeFill="accent1"/>
      </w:tcPr>
    </w:tblStylePr>
    <w:tblStylePr w:type="lastRow">
      <w:rPr>
        <w:b/>
        <w:bCs/>
      </w:rPr>
      <w:tblPr/>
      <w:tcPr>
        <w:tcBorders>
          <w:top w:val="double" w:sz="4" w:space="0" w:color="73AA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 w:themeColor="accent1" w:themeTint="99"/>
        <w:bottom w:val="single" w:sz="2" w:space="0" w:color="ABCCB9" w:themeColor="accent1" w:themeTint="99"/>
        <w:insideH w:val="single" w:sz="2" w:space="0" w:color="ABCCB9" w:themeColor="accent1" w:themeTint="99"/>
        <w:insideV w:val="single" w:sz="2" w:space="0" w:color="ABCC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CC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 w:themeColor="accent3" w:themeTint="99"/>
        <w:bottom w:val="single" w:sz="2" w:space="0" w:color="E761AF" w:themeColor="accent3" w:themeTint="99"/>
        <w:insideH w:val="single" w:sz="2" w:space="0" w:color="E761AF" w:themeColor="accent3" w:themeTint="99"/>
        <w:insideV w:val="single" w:sz="2" w:space="0" w:color="E761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61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 w:themeFill="accent3" w:themeFillTint="33"/>
      </w:tcPr>
    </w:tblStylePr>
    <w:tblStylePr w:type="band1Horz">
      <w:tblPr/>
      <w:tcPr>
        <w:shd w:val="clear" w:color="auto" w:fill="F7CAE4" w:themeFill="accent3" w:themeFillTint="33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 w:themeColor="accent6" w:themeTint="99"/>
        <w:bottom w:val="single" w:sz="2" w:space="0" w:color="D7EDF3" w:themeColor="accent6" w:themeTint="99"/>
        <w:insideH w:val="single" w:sz="2" w:space="0" w:color="D7EDF3" w:themeColor="accent6" w:themeTint="99"/>
        <w:insideV w:val="single" w:sz="2" w:space="0" w:color="D7ED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D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</w:style>
  <w:style w:type="paragraph" w:customStyle="1" w:styleId="Stil1">
    <w:name w:val="Stil1"/>
    <w:basedOn w:val="Bildetekst"/>
    <w:qFormat/>
    <w:rsid w:val="00AC3E31"/>
    <w:rPr>
      <w:noProof/>
      <w:sz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432E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432E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432E3"/>
    <w:rPr>
      <w:rFonts w:ascii="Verdana" w:hAnsi="Verdana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432E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432E3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AppData\Local\Temp\Temp1_KORUS%20-%20rapportmal%20-%20Oslo%20(3).zip\KORUS%20-%20rapportmal%20-%20Oslo\KORUS%20-%20rapport%20(enkel).dotx" TargetMode="External"/></Relationships>
</file>

<file path=word/theme/theme1.xml><?xml version="1.0" encoding="utf-8"?>
<a:theme xmlns:a="http://schemas.openxmlformats.org/drawingml/2006/main" name="KORUS - cmyk">
  <a:themeElements>
    <a:clrScheme name="Egendefinert 1">
      <a:dk1>
        <a:srgbClr val="000000"/>
      </a:dk1>
      <a:lt1>
        <a:srgbClr val="FFFFFF"/>
      </a:lt1>
      <a:dk2>
        <a:srgbClr val="3F3059"/>
      </a:dk2>
      <a:lt2>
        <a:srgbClr val="BEE2EC"/>
      </a:lt2>
      <a:accent1>
        <a:srgbClr val="73AA8B"/>
      </a:accent1>
      <a:accent2>
        <a:srgbClr val="BEE2EC"/>
      </a:accent2>
      <a:accent3>
        <a:srgbClr val="B61B75"/>
      </a:accent3>
      <a:accent4>
        <a:srgbClr val="FDFCFC"/>
      </a:accent4>
      <a:accent5>
        <a:srgbClr val="73AA8B"/>
      </a:accent5>
      <a:accent6>
        <a:srgbClr val="BEE2EC"/>
      </a:accent6>
      <a:hlink>
        <a:srgbClr val="6BC5E2"/>
      </a:hlink>
      <a:folHlink>
        <a:srgbClr val="6BC5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ORUS - cmyk" id="{DCE2B9D0-D3AA-A74E-8E78-3A96F586F8F8}" vid="{046FD2BC-BC1E-3040-9AF1-2879453C333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5634F5-95CD-415B-9FDC-56EBE1F5174D}">
  <ds:schemaRefs>
    <ds:schemaRef ds:uri="http://schemas.microsoft.com/office/2006/metadata/properties"/>
    <ds:schemaRef ds:uri="http://schemas.microsoft.com/office/infopath/2007/PartnerControls"/>
    <ds:schemaRef ds:uri="4df6e483-d641-4d94-bcf7-a345db2ecd6b"/>
    <ds:schemaRef ds:uri="c477f1d7-8495-401d-96d8-87d6be20e424"/>
  </ds:schemaRefs>
</ds:datastoreItem>
</file>

<file path=customXml/itemProps2.xml><?xml version="1.0" encoding="utf-8"?>
<ds:datastoreItem xmlns:ds="http://schemas.openxmlformats.org/officeDocument/2006/customXml" ds:itemID="{0624938F-57A8-4A58-BB75-FBD764550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2A5F3-E9A4-46A6-ACC7-3E5D8C18B5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- rapport (enkel).dotx</Template>
  <TotalTime>101</TotalTime>
  <Pages>3</Pages>
  <Words>423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Anna Owusu Stenersen</cp:lastModifiedBy>
  <cp:revision>18</cp:revision>
  <cp:lastPrinted>2021-08-27T08:53:00Z</cp:lastPrinted>
  <dcterms:created xsi:type="dcterms:W3CDTF">2022-06-30T19:28:00Z</dcterms:created>
  <dcterms:modified xsi:type="dcterms:W3CDTF">2025-04-01T08:59:00Z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</Properties>
</file>