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9C675" w14:textId="77777777" w:rsidR="00BE18C0" w:rsidRPr="00BE18C0" w:rsidRDefault="00BE18C0" w:rsidP="00BE18C0"/>
    <w:p w14:paraId="538F4B79" w14:textId="77777777" w:rsidR="00C007AE" w:rsidRPr="00C007AE" w:rsidRDefault="00C007AE" w:rsidP="00C007AE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</w:rPr>
      </w:pPr>
      <w:r w:rsidRPr="00C007AE">
        <w:rPr>
          <w:rFonts w:eastAsia="Times New Roman"/>
          <w:color w:val="000000"/>
          <w:sz w:val="24"/>
          <w:szCs w:val="26"/>
        </w:rPr>
        <w:t>Vedlegg 3: Plan for situasjonsanalysen</w:t>
      </w:r>
    </w:p>
    <w:p w14:paraId="3B4F3A0C" w14:textId="77777777" w:rsidR="00C007AE" w:rsidRPr="00C007AE" w:rsidRDefault="00C007AE" w:rsidP="00C007AE">
      <w:pPr>
        <w:spacing w:line="276" w:lineRule="auto"/>
        <w:rPr>
          <w:sz w:val="17"/>
        </w:rPr>
      </w:pPr>
    </w:p>
    <w:tbl>
      <w:tblPr>
        <w:tblStyle w:val="Tabellrutenett2"/>
        <w:tblW w:w="0" w:type="auto"/>
        <w:tblLook w:val="04A0" w:firstRow="1" w:lastRow="0" w:firstColumn="1" w:lastColumn="0" w:noHBand="0" w:noVBand="1"/>
      </w:tblPr>
      <w:tblGrid>
        <w:gridCol w:w="4065"/>
        <w:gridCol w:w="1884"/>
        <w:gridCol w:w="1971"/>
      </w:tblGrid>
      <w:tr w:rsidR="00C007AE" w:rsidRPr="00C007AE" w14:paraId="09E2F9B5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6972B713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Hva: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70E63023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Ansvarlig: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49D19F8E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Dato:</w:t>
            </w:r>
          </w:p>
        </w:tc>
      </w:tr>
      <w:tr w:rsidR="00C007AE" w:rsidRPr="00C007AE" w14:paraId="4AE8C142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568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Opplæring fra KORUS</w:t>
            </w:r>
          </w:p>
          <w:p w14:paraId="000ED869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  <w:p w14:paraId="5490D350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  <w:p w14:paraId="5307937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C0F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3B39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1:</w:t>
            </w:r>
          </w:p>
          <w:p w14:paraId="04FDAB9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2:</w:t>
            </w:r>
          </w:p>
          <w:p w14:paraId="12AD5877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3:</w:t>
            </w:r>
          </w:p>
          <w:p w14:paraId="1F278A13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4:</w:t>
            </w:r>
          </w:p>
        </w:tc>
      </w:tr>
      <w:tr w:rsidR="00C007AE" w:rsidRPr="00C007AE" w14:paraId="2A7DF645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F05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Innkalle til:</w:t>
            </w:r>
          </w:p>
          <w:p w14:paraId="7BF2507A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Møte med samarbeidspartnere </w:t>
            </w:r>
          </w:p>
          <w:p w14:paraId="1A065E98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 xml:space="preserve">(fyll inn deltakere her)                                                            </w:t>
            </w:r>
          </w:p>
          <w:p w14:paraId="0167B3E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Åpent møte </w:t>
            </w:r>
          </w:p>
          <w:p w14:paraId="026C7D3C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i/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>(fyll inn deltakere her)</w:t>
            </w:r>
          </w:p>
          <w:p w14:paraId="170D06A5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Målgruppemøte</w:t>
            </w:r>
          </w:p>
          <w:p w14:paraId="69C4AE7B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i/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>(fyll inn deltakere her, anonymisert)</w:t>
            </w:r>
          </w:p>
          <w:p w14:paraId="3966A1A1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5FB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2BE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525B7D39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805F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Innhente data:                                   </w:t>
            </w:r>
          </w:p>
          <w:p w14:paraId="4712850B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internmøte kvalitative data </w:t>
            </w:r>
          </w:p>
          <w:p w14:paraId="2C86CA3E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Innhente kvantitative data </w:t>
            </w:r>
          </w:p>
          <w:p w14:paraId="4A097ECB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internmøte kvantitative data     </w:t>
            </w:r>
          </w:p>
          <w:p w14:paraId="69521C84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møte med samarbeidspartnere                                  </w:t>
            </w:r>
          </w:p>
          <w:p w14:paraId="0E1CEDF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åpent møte </w:t>
            </w:r>
          </w:p>
          <w:p w14:paraId="06E0DEF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målgruppemøte  </w:t>
            </w:r>
          </w:p>
          <w:p w14:paraId="7BD5735A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Gjennomføre eventuelle intervjuer                              </w:t>
            </w:r>
          </w:p>
          <w:p w14:paraId="46B73F8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E7C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8CA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0BE07E27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CC46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Analyse:</w:t>
            </w:r>
          </w:p>
          <w:p w14:paraId="16AC67BC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Avholde internt analysemøte etter datainnsamling</w:t>
            </w:r>
          </w:p>
          <w:p w14:paraId="6F1443A7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4BE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24C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1ABC974B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620E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Tiltaksplan utarbeides:</w:t>
            </w:r>
          </w:p>
          <w:p w14:paraId="46427C4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0E7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583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1E095957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D324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Rapport foreligger:</w:t>
            </w:r>
          </w:p>
          <w:p w14:paraId="6424DD13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94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C24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6DEA481F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2AE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SAT-rapport legges frem og distribueres:</w:t>
            </w:r>
          </w:p>
          <w:p w14:paraId="2C3B01FF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665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F48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</w:tbl>
    <w:p w14:paraId="4FDDCB97" w14:textId="46D3D4E3" w:rsidR="00BE18C0" w:rsidRDefault="00BE18C0" w:rsidP="00BE18C0"/>
    <w:p w14:paraId="479AF629" w14:textId="55499CDB" w:rsidR="0012044F" w:rsidRDefault="0012044F" w:rsidP="00BE18C0"/>
    <w:p w14:paraId="0413633E" w14:textId="03507F26" w:rsidR="0012044F" w:rsidRDefault="0012044F" w:rsidP="00BE18C0"/>
    <w:p w14:paraId="422A7B8B" w14:textId="00E9939A" w:rsidR="0012044F" w:rsidRDefault="0012044F" w:rsidP="00BE18C0"/>
    <w:p w14:paraId="1BD023B5" w14:textId="41B8F67F" w:rsidR="0012044F" w:rsidRDefault="0012044F" w:rsidP="00BE18C0">
      <w:bookmarkStart w:id="0" w:name="_GoBack"/>
      <w:bookmarkEnd w:id="0"/>
    </w:p>
    <w:p w14:paraId="6FD534D9" w14:textId="7AAE6386" w:rsidR="0012044F" w:rsidRDefault="0012044F" w:rsidP="00BE18C0"/>
    <w:p w14:paraId="0F2D122E" w14:textId="77777777" w:rsidR="0012044F" w:rsidRPr="00BE18C0" w:rsidRDefault="0012044F" w:rsidP="00BE18C0"/>
    <w:sectPr w:rsidR="0012044F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C90E3" w14:textId="77777777" w:rsidR="00C007AE" w:rsidRDefault="00C007AE" w:rsidP="00703F76">
      <w:pPr>
        <w:spacing w:line="240" w:lineRule="auto"/>
      </w:pPr>
      <w:r>
        <w:separator/>
      </w:r>
    </w:p>
  </w:endnote>
  <w:endnote w:type="continuationSeparator" w:id="0">
    <w:p w14:paraId="510130C4" w14:textId="77777777" w:rsidR="00C007AE" w:rsidRDefault="00C007AE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DBDF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1A2DF684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8F828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6BE4FB75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C1BA7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5F26C245" wp14:editId="6CF7C79A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FEAE7" w14:textId="77777777" w:rsidR="00C007AE" w:rsidRDefault="00C007AE" w:rsidP="00703F76">
      <w:pPr>
        <w:spacing w:line="240" w:lineRule="auto"/>
      </w:pPr>
      <w:r>
        <w:separator/>
      </w:r>
    </w:p>
  </w:footnote>
  <w:footnote w:type="continuationSeparator" w:id="0">
    <w:p w14:paraId="35A841DF" w14:textId="77777777" w:rsidR="00C007AE" w:rsidRDefault="00C007AE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19E7B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1A270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641B4A2" wp14:editId="11BB729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5673B"/>
    <w:multiLevelType w:val="hybridMultilevel"/>
    <w:tmpl w:val="CA6665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AE"/>
    <w:rsid w:val="000024E2"/>
    <w:rsid w:val="00016298"/>
    <w:rsid w:val="00063A72"/>
    <w:rsid w:val="000D113D"/>
    <w:rsid w:val="0012044F"/>
    <w:rsid w:val="001C5224"/>
    <w:rsid w:val="001E776D"/>
    <w:rsid w:val="00250789"/>
    <w:rsid w:val="00301D31"/>
    <w:rsid w:val="00430385"/>
    <w:rsid w:val="0047760B"/>
    <w:rsid w:val="00554D90"/>
    <w:rsid w:val="005C39E5"/>
    <w:rsid w:val="005F7A7D"/>
    <w:rsid w:val="006D3C7B"/>
    <w:rsid w:val="006D6001"/>
    <w:rsid w:val="006F74CC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07AE"/>
    <w:rsid w:val="00C0217D"/>
    <w:rsid w:val="00C96C8F"/>
    <w:rsid w:val="00C97BF6"/>
    <w:rsid w:val="00CB05FA"/>
    <w:rsid w:val="00CD4B97"/>
    <w:rsid w:val="00D63273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E7713B"/>
  <w15:chartTrackingRefBased/>
  <w15:docId w15:val="{339A301D-A0A4-457F-999B-2DF9DF2B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Tabellrutenett2">
    <w:name w:val="Tabellrutenett2"/>
    <w:basedOn w:val="Vanligtabell"/>
    <w:next w:val="Tabellrutenett"/>
    <w:uiPriority w:val="59"/>
    <w:rsid w:val="00C007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C00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5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2" ma:contentTypeDescription="Opprett et nytt dokument." ma:contentTypeScope="" ma:versionID="373926890721e0bc5deba5cd55ab9444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890fc5f5350085de894e4170ab390cd5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033B8463-2193-4F42-B552-7C342F96D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ED4C27-1517-48BB-8E1A-CE8800A546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89478A-46D9-4ABF-9956-26D5B7A196F5}">
  <ds:schemaRefs>
    <ds:schemaRef ds:uri="4df6e483-d641-4d94-bcf7-a345db2ecd6b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c477f1d7-8495-401d-96d8-87d6be20e424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(5)</Template>
  <TotalTime>18</TotalTime>
  <Pages>1</Pages>
  <Words>133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3</cp:revision>
  <cp:lastPrinted>2021-08-27T07:46:00Z</cp:lastPrinted>
  <dcterms:created xsi:type="dcterms:W3CDTF">2022-06-16T12:49:00Z</dcterms:created>
  <dcterms:modified xsi:type="dcterms:W3CDTF">2022-06-27T13:01:00Z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2022-06-16T12:49:45Z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c39c8a31-49df-4d2a-9674-6d23399552f0</vt:lpwstr>
  </property>
  <property fmtid="{D5CDD505-2E9C-101B-9397-08002B2CF9AE}" pid="10" name="MSIP_Label_7a2396b7-5846-48ff-8468-5f49f8ad722a_ContentBits">
    <vt:lpwstr>0</vt:lpwstr>
  </property>
</Properties>
</file>