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68F10" w14:textId="77777777" w:rsidR="00BE18C0" w:rsidRPr="00BE18C0" w:rsidRDefault="00BE18C0" w:rsidP="00BE18C0"/>
    <w:p w14:paraId="617B29BC" w14:textId="77777777" w:rsidR="00C312E2" w:rsidRPr="00C312E2" w:rsidRDefault="00C312E2" w:rsidP="00C312E2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  <w:lang w:eastAsia="nb-NO"/>
        </w:rPr>
      </w:pPr>
      <w:r w:rsidRPr="00C312E2">
        <w:rPr>
          <w:rFonts w:eastAsia="Times New Roman"/>
          <w:color w:val="000000"/>
          <w:sz w:val="24"/>
          <w:szCs w:val="26"/>
          <w:lang w:eastAsia="nb-NO"/>
        </w:rPr>
        <w:t>Vedlegg 4: Guide for ledelse av møter</w:t>
      </w:r>
    </w:p>
    <w:p w14:paraId="4CFCF1BB" w14:textId="77777777" w:rsidR="00C312E2" w:rsidRPr="00C312E2" w:rsidRDefault="00C312E2" w:rsidP="00C312E2">
      <w:pPr>
        <w:widowControl w:val="0"/>
        <w:autoSpaceDE w:val="0"/>
        <w:autoSpaceDN w:val="0"/>
        <w:adjustRightInd w:val="0"/>
        <w:spacing w:line="276" w:lineRule="auto"/>
        <w:rPr>
          <w:rFonts w:ascii="Times New Roman" w:eastAsia="Times New Roman" w:hAnsi="Times New Roman"/>
          <w:color w:val="000000"/>
          <w:sz w:val="18"/>
          <w:szCs w:val="18"/>
          <w:lang w:eastAsia="nb-NO"/>
        </w:rPr>
      </w:pPr>
    </w:p>
    <w:p w14:paraId="1ED2640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Det er viktig å skape et godt klima i møtet, slik at deltakerne opplever at det er ok å dele informasjon.</w:t>
      </w:r>
    </w:p>
    <w:p w14:paraId="085368BD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2E5BD22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To personer fra SAT-teamet leder møtet og skriver referat, basert på hvilke roller og ansvar man har.</w:t>
      </w:r>
    </w:p>
    <w:p w14:paraId="429563BE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820582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Tenk gjennom valg av rom og plassering av stoler. Skal deltakerne sitte i en ring uten bord eller skal det legges til rette for en mer formell møtestil?</w:t>
      </w:r>
    </w:p>
    <w:p w14:paraId="0BE39343" w14:textId="77777777" w:rsidR="00C312E2" w:rsidRPr="00C312E2" w:rsidRDefault="00C312E2" w:rsidP="00C312E2">
      <w:pPr>
        <w:spacing w:line="276" w:lineRule="auto"/>
        <w:ind w:left="360"/>
        <w:rPr>
          <w:color w:val="000000"/>
          <w:sz w:val="18"/>
          <w:szCs w:val="18"/>
        </w:rPr>
      </w:pPr>
    </w:p>
    <w:p w14:paraId="34952DCF" w14:textId="77777777" w:rsidR="00C312E2" w:rsidRPr="00C312E2" w:rsidRDefault="00C312E2" w:rsidP="00C312E2">
      <w:pPr>
        <w:numPr>
          <w:ilvl w:val="0"/>
          <w:numId w:val="2"/>
        </w:numPr>
        <w:spacing w:line="276" w:lineRule="auto"/>
        <w:contextualSpacing/>
        <w:rPr>
          <w:rFonts w:ascii="Calibri" w:hAnsi="Calibri"/>
          <w:sz w:val="18"/>
          <w:szCs w:val="18"/>
        </w:rPr>
      </w:pPr>
      <w:r w:rsidRPr="00C312E2">
        <w:rPr>
          <w:rFonts w:ascii="Calibri" w:hAnsi="Calibri"/>
          <w:sz w:val="18"/>
          <w:szCs w:val="18"/>
        </w:rPr>
        <w:t xml:space="preserve">Dersom antallet deltakere på møtene overstiger 6-7 personer, vil det være hensiktsmessig å dele møtet opp i mindre grupper. </w:t>
      </w:r>
    </w:p>
    <w:p w14:paraId="5A0B281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90D64D9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Ønsk velkommen og presenter deltakerne.</w:t>
      </w:r>
    </w:p>
    <w:p w14:paraId="11E2D404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45EC68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 xml:space="preserve">Si kort om bakgrunnen for møtet, og at informasjon ikke tas tilbake til personen som ytret det. </w:t>
      </w:r>
    </w:p>
    <w:p w14:paraId="1975E34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A9C8330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Gi en kort presentasjon av SAT-verktøyet og hva dere ønsker å oppnå.</w:t>
      </w:r>
    </w:p>
    <w:p w14:paraId="4161C053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E1BFB9B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Orienter om at det skrives referat fra møtet, og at opplysningene vil inngå i en rapport.</w:t>
      </w:r>
    </w:p>
    <w:p w14:paraId="72903FC6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22EB804C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Presenter spørsmålene ett og ett, og be om gruppens innspill. Be gruppen diskutere.</w:t>
      </w:r>
    </w:p>
    <w:p w14:paraId="3FA5B6B5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535F021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Sørg for at alle får anledning til å komme til ordet. Oppmuntre de som er stille til å ta ordet, og demp eventuelt de som er i overkant ivrige.</w:t>
      </w:r>
    </w:p>
    <w:p w14:paraId="7EDFF901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71609498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Som leder oppsummerer du hovedtrekkene i det som er kommet fram under hvert spørsmål før du går videre til neste. Forhold deg nøytral, ikke kom med egne meninger.</w:t>
      </w:r>
    </w:p>
    <w:p w14:paraId="21318787" w14:textId="77777777" w:rsidR="00C312E2" w:rsidRPr="00C312E2" w:rsidRDefault="00C312E2" w:rsidP="00C312E2">
      <w:pPr>
        <w:spacing w:after="160" w:line="276" w:lineRule="auto"/>
        <w:ind w:left="720"/>
        <w:contextualSpacing/>
        <w:rPr>
          <w:rFonts w:ascii="Calibri" w:hAnsi="Calibri"/>
          <w:color w:val="000000"/>
          <w:sz w:val="18"/>
          <w:szCs w:val="18"/>
        </w:rPr>
      </w:pPr>
    </w:p>
    <w:p w14:paraId="042906B6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 en oppsummering på slutten.</w:t>
      </w:r>
    </w:p>
    <w:p w14:paraId="34F31E3A" w14:textId="77777777" w:rsidR="00C312E2" w:rsidRPr="00C312E2" w:rsidRDefault="00C312E2" w:rsidP="00C312E2">
      <w:pPr>
        <w:spacing w:after="160" w:line="276" w:lineRule="auto"/>
        <w:contextualSpacing/>
        <w:rPr>
          <w:color w:val="000000"/>
          <w:sz w:val="18"/>
          <w:szCs w:val="18"/>
        </w:rPr>
      </w:pPr>
    </w:p>
    <w:p w14:paraId="6DDB740E" w14:textId="77777777" w:rsidR="00C312E2" w:rsidRPr="00C312E2" w:rsidRDefault="00C312E2" w:rsidP="00C312E2">
      <w:pPr>
        <w:numPr>
          <w:ilvl w:val="0"/>
          <w:numId w:val="2"/>
        </w:numPr>
        <w:spacing w:after="160" w:line="276" w:lineRule="auto"/>
        <w:contextualSpacing/>
        <w:rPr>
          <w:rFonts w:ascii="Calibri" w:hAnsi="Calibri"/>
          <w:color w:val="000000"/>
          <w:sz w:val="18"/>
          <w:szCs w:val="18"/>
        </w:rPr>
      </w:pPr>
      <w:r w:rsidRPr="00C312E2">
        <w:rPr>
          <w:rFonts w:ascii="Calibri" w:hAnsi="Calibri"/>
          <w:color w:val="000000"/>
          <w:sz w:val="18"/>
          <w:szCs w:val="18"/>
        </w:rPr>
        <w:t>Takk for frammøtet og for at de har delt informasjon med dere.</w:t>
      </w:r>
    </w:p>
    <w:p w14:paraId="170026E3" w14:textId="77777777" w:rsidR="00C312E2" w:rsidRPr="00C312E2" w:rsidRDefault="00C312E2" w:rsidP="00C312E2">
      <w:pPr>
        <w:spacing w:line="276" w:lineRule="auto"/>
        <w:rPr>
          <w:sz w:val="17"/>
        </w:rPr>
      </w:pPr>
    </w:p>
    <w:p w14:paraId="7BE09838" w14:textId="27D270BE" w:rsidR="00BE18C0" w:rsidRDefault="00BE18C0" w:rsidP="00BE18C0"/>
    <w:p w14:paraId="4F3BE484" w14:textId="45020FCC" w:rsidR="00BF5C7D" w:rsidRDefault="00BF5C7D" w:rsidP="00BE18C0"/>
    <w:p w14:paraId="7B24D7AD" w14:textId="0A56E730" w:rsidR="00BF5C7D" w:rsidRDefault="00BF5C7D" w:rsidP="00BE18C0"/>
    <w:p w14:paraId="42EFC653" w14:textId="79F9D49C" w:rsidR="00BF5C7D" w:rsidRDefault="00BF5C7D" w:rsidP="00BE18C0"/>
    <w:p w14:paraId="005E6255" w14:textId="14EF37F1" w:rsidR="00BF5C7D" w:rsidRDefault="00BF5C7D" w:rsidP="00BE18C0"/>
    <w:p w14:paraId="3841C6B5" w14:textId="23806D21" w:rsidR="00BF5C7D" w:rsidRDefault="00BF5C7D" w:rsidP="00BE18C0"/>
    <w:p w14:paraId="10E759F7" w14:textId="4BCC17D6" w:rsidR="00BF5C7D" w:rsidRDefault="00BF5C7D" w:rsidP="00BE18C0"/>
    <w:p w14:paraId="6FBB4A8D" w14:textId="12964D15" w:rsidR="00BF5C7D" w:rsidRDefault="00BF5C7D" w:rsidP="00BE18C0"/>
    <w:p w14:paraId="2B17EC8E" w14:textId="3F118DFA" w:rsidR="00BF5C7D" w:rsidRDefault="00BF5C7D" w:rsidP="00BE18C0"/>
    <w:p w14:paraId="1F807368" w14:textId="77777777" w:rsidR="00BF5C7D" w:rsidRPr="00BE18C0" w:rsidRDefault="00BF5C7D" w:rsidP="00BE18C0">
      <w:bookmarkStart w:id="0" w:name="_GoBack"/>
      <w:bookmarkEnd w:id="0"/>
    </w:p>
    <w:sectPr w:rsidR="00BF5C7D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CD9D43" w14:textId="77777777" w:rsidR="00C312E2" w:rsidRDefault="00C312E2" w:rsidP="00703F76">
      <w:pPr>
        <w:spacing w:line="240" w:lineRule="auto"/>
      </w:pPr>
      <w:r>
        <w:separator/>
      </w:r>
    </w:p>
  </w:endnote>
  <w:endnote w:type="continuationSeparator" w:id="0">
    <w:p w14:paraId="61DBA5D4" w14:textId="77777777" w:rsidR="00C312E2" w:rsidRDefault="00C312E2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DB48FB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728B90B5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CD58B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0B290FF0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C28DD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70564578" wp14:editId="38B3FF29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DF141" w14:textId="77777777" w:rsidR="00C312E2" w:rsidRDefault="00C312E2" w:rsidP="00703F76">
      <w:pPr>
        <w:spacing w:line="240" w:lineRule="auto"/>
      </w:pPr>
      <w:r>
        <w:separator/>
      </w:r>
    </w:p>
  </w:footnote>
  <w:footnote w:type="continuationSeparator" w:id="0">
    <w:p w14:paraId="7C471500" w14:textId="77777777" w:rsidR="00C312E2" w:rsidRDefault="00C312E2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5E823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16485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98760D9" wp14:editId="199B27E5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6FE5"/>
    <w:multiLevelType w:val="hybridMultilevel"/>
    <w:tmpl w:val="FCEA22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2E2"/>
    <w:rsid w:val="000024E2"/>
    <w:rsid w:val="00016298"/>
    <w:rsid w:val="00063A72"/>
    <w:rsid w:val="000D113D"/>
    <w:rsid w:val="001C5224"/>
    <w:rsid w:val="001E776D"/>
    <w:rsid w:val="00250789"/>
    <w:rsid w:val="00301D31"/>
    <w:rsid w:val="00430385"/>
    <w:rsid w:val="0047760B"/>
    <w:rsid w:val="00554D90"/>
    <w:rsid w:val="00586030"/>
    <w:rsid w:val="005C39E5"/>
    <w:rsid w:val="005F7A7D"/>
    <w:rsid w:val="006D3C7B"/>
    <w:rsid w:val="006D6001"/>
    <w:rsid w:val="00703F76"/>
    <w:rsid w:val="007A0E55"/>
    <w:rsid w:val="00960868"/>
    <w:rsid w:val="00973DF1"/>
    <w:rsid w:val="00AC033D"/>
    <w:rsid w:val="00B16D1A"/>
    <w:rsid w:val="00B73C81"/>
    <w:rsid w:val="00BA4EE7"/>
    <w:rsid w:val="00BE18C0"/>
    <w:rsid w:val="00BE7970"/>
    <w:rsid w:val="00BF5C7D"/>
    <w:rsid w:val="00C0217D"/>
    <w:rsid w:val="00C312E2"/>
    <w:rsid w:val="00C96C8F"/>
    <w:rsid w:val="00C97BF6"/>
    <w:rsid w:val="00CB05FA"/>
    <w:rsid w:val="00CD4B97"/>
    <w:rsid w:val="00D63273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CCCCD0"/>
  <w15:chartTrackingRefBased/>
  <w15:docId w15:val="{0E92081A-88BD-4004-8151-61AEAC4CF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-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-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-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-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6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2" ma:contentTypeDescription="Opprett et nytt dokument." ma:contentTypeScope="" ma:versionID="373926890721e0bc5deba5cd55ab9444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890fc5f5350085de894e4170ab390cd5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3B8DD9F1-BC47-41C7-AF61-89B7A02CB7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B76686-D80B-4A6F-857E-06CBF989B2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F56349-33FD-40A4-BB3B-73FFB3F79E8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477f1d7-8495-401d-96d8-87d6be20e424"/>
    <ds:schemaRef ds:uri="http://purl.org/dc/terms/"/>
    <ds:schemaRef ds:uri="4df6e483-d641-4d94-bcf7-a345db2ecd6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(6)</Template>
  <TotalTime>8</TotalTime>
  <Pages>1</Pages>
  <Words>211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3</cp:revision>
  <cp:lastPrinted>2021-08-27T07:46:00Z</cp:lastPrinted>
  <dcterms:created xsi:type="dcterms:W3CDTF">2022-06-16T12:51:00Z</dcterms:created>
  <dcterms:modified xsi:type="dcterms:W3CDTF">2022-06-27T13:01:00Z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2022-06-16T12:51:38Z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d18dc6c3-55d5-4077-b563-6b2fa0fb3bc6</vt:lpwstr>
  </property>
  <property fmtid="{D5CDD505-2E9C-101B-9397-08002B2CF9AE}" pid="10" name="MSIP_Label_7a2396b7-5846-48ff-8468-5f49f8ad722a_ContentBits">
    <vt:lpwstr>0</vt:lpwstr>
  </property>
</Properties>
</file>